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A4B" w:rsidRDefault="00945A4B">
      <w:pPr>
        <w:pStyle w:val="BodyText"/>
        <w:spacing w:before="6"/>
        <w:rPr>
          <w:rFonts w:ascii="Times New Roman"/>
          <w:sz w:val="10"/>
        </w:rPr>
      </w:pPr>
    </w:p>
    <w:p w:rsidR="00945A4B" w:rsidRDefault="00BC7750">
      <w:pPr>
        <w:pStyle w:val="Heading1"/>
        <w:spacing w:before="101"/>
        <w:ind w:left="2107" w:right="433"/>
      </w:pPr>
      <w:r w:rsidRPr="00BC775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-6350</wp:posOffset>
            </wp:positionH>
            <wp:positionV relativeFrom="page">
              <wp:posOffset>286385</wp:posOffset>
            </wp:positionV>
            <wp:extent cx="1734820" cy="1742440"/>
            <wp:effectExtent l="0" t="0" r="0" b="0"/>
            <wp:wrapSquare wrapText="bothSides"/>
            <wp:docPr id="2" name="Picture 2" descr="\\fp03.girindus.priv\users\REMMELK\My Pictures\WSB\Logo Edit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fp03.girindus.priv\users\REMMELK\My Pictures\WSB\Logo Edit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>WSB</w:t>
      </w:r>
      <w:r w:rsidR="009D5F03">
        <w:t xml:space="preserve"> Homebrew Competition - Entry Form</w:t>
      </w:r>
    </w:p>
    <w:p w:rsidR="00945A4B" w:rsidRDefault="009D5F03">
      <w:pPr>
        <w:pStyle w:val="Heading3"/>
        <w:spacing w:line="338" w:lineRule="exact"/>
        <w:ind w:left="2107" w:right="433"/>
      </w:pPr>
      <w:r>
        <w:t>West Side Brewing 2</w:t>
      </w:r>
      <w:r w:rsidRPr="009D5F03">
        <w:rPr>
          <w:vertAlign w:val="superscript"/>
        </w:rPr>
        <w:t>nd</w:t>
      </w:r>
      <w:r>
        <w:t xml:space="preserve"> Anniversary Homebrew Competition</w:t>
      </w:r>
    </w:p>
    <w:p w:rsidR="00945A4B" w:rsidRDefault="009D5F03">
      <w:pPr>
        <w:spacing w:before="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1442720</wp:posOffset>
                </wp:positionH>
                <wp:positionV relativeFrom="paragraph">
                  <wp:posOffset>184150</wp:posOffset>
                </wp:positionV>
                <wp:extent cx="6037580" cy="16510"/>
                <wp:effectExtent l="4445" t="2540" r="6350" b="0"/>
                <wp:wrapTopAndBottom/>
                <wp:docPr id="17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7580" cy="16510"/>
                          <a:chOff x="2272" y="290"/>
                          <a:chExt cx="9508" cy="26"/>
                        </a:xfrm>
                      </wpg:grpSpPr>
                      <wps:wsp>
                        <wps:cNvPr id="1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285" y="303"/>
                            <a:ext cx="1810" cy="0"/>
                          </a:xfrm>
                          <a:prstGeom prst="line">
                            <a:avLst/>
                          </a:prstGeom>
                          <a:noFill/>
                          <a:ln w="161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097" y="303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61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656" y="303"/>
                            <a:ext cx="1810" cy="0"/>
                          </a:xfrm>
                          <a:prstGeom prst="line">
                            <a:avLst/>
                          </a:prstGeom>
                          <a:noFill/>
                          <a:ln w="161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468" y="303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61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027" y="303"/>
                            <a:ext cx="1810" cy="0"/>
                          </a:xfrm>
                          <a:prstGeom prst="line">
                            <a:avLst/>
                          </a:prstGeom>
                          <a:noFill/>
                          <a:ln w="161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839" y="303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61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398" y="303"/>
                            <a:ext cx="1810" cy="0"/>
                          </a:xfrm>
                          <a:prstGeom prst="line">
                            <a:avLst/>
                          </a:prstGeom>
                          <a:noFill/>
                          <a:ln w="161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210" y="303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61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01F02" id="Group 19" o:spid="_x0000_s1026" style="position:absolute;margin-left:113.6pt;margin-top:14.5pt;width:475.4pt;height:1.3pt;z-index:251651072;mso-wrap-distance-left:0;mso-wrap-distance-right:0;mso-position-horizontal-relative:page" coordorigin="2272,290" coordsize="9508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">
                <v:line id="Line 27" o:spid="_x0000_s1027" style="position:absolute;visibility:visible;mso-wrap-style:square" from="2285,303" to="4095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kTm8QAAADbAAAADwAAAGRycy9kb3ducmV2LnhtbESPT0/DMAzF70j7DpEncWPpOMDULZvQ&#10;JFCBE/sj7WgS01Y0TpdkXfn2+IDEzdZ7fu/n1Wb0nRoopjawgfmsAEVsg2u5NnDYP98tQKWM7LAL&#10;TAZ+KMFmPblZYenClT9o2OVaSQinEg00Ofel1sk25DHNQk8s2leIHrOssdYu4lXCfafvi+JBe2xZ&#10;GhrsaduQ/d5dvIGK/MviYuvXc/V4eo+fx7Me7Jsxt9PxaQkq05j/zX/XlRN8gZVfZAC9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2RObxAAAANsAAAAPAAAAAAAAAAAA&#10;AAAAAKECAABkcnMvZG93bnJldi54bWxQSwUGAAAAAAQABAD5AAAAkgMAAAAA&#10;" strokeweight=".44981mm"/>
                <v:line id="Line 26" o:spid="_x0000_s1028" style="position:absolute;visibility:visible;mso-wrap-style:square" from="4097,303" to="4654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W2AMIAAADbAAAADwAAAGRycy9kb3ducmV2LnhtbERPTWsCMRC9F/wPYQRvNWsPra5GKULL&#10;Wk/VFjxOk+nu0s1kTeK6/nsjFLzN433OYtXbRnTkQ+1YwWScgSDWztRcKvjavz1OQYSIbLBxTAou&#10;FGC1HDwsMDfuzJ/U7WIpUgiHHBVUMba5lEFXZDGMXUucuF/nLcYEfSmNx3MKt418yrJnabHm1FBh&#10;S+uK9N/uZBUUZN+nJ11ujsXLYet/vo+y0x9KjYb96xxEpD7exf/uwqT5M7j9kg6Qyy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W2AMIAAADbAAAADwAAAAAAAAAAAAAA&#10;AAChAgAAZHJzL2Rvd25yZXYueG1sUEsFBgAAAAAEAAQA+QAAAJADAAAAAA==&#10;" strokeweight=".44981mm"/>
                <v:line id="Line 25" o:spid="_x0000_s1029" style="position:absolute;visibility:visible;mso-wrap-style:square" from="4656,303" to="6466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PVIMAAAADbAAAADwAAAGRycy9kb3ducmV2LnhtbERPz2vCMBS+D/Y/hCfsNlM9TKlGGYNJ&#10;1ZNugx2fybMtNi81ibX+9+YgePz4fs+XvW1ERz7UjhWMhhkIYu1MzaWC35/v9ymIEJENNo5JwY0C&#10;LBevL3PMjbvyjrp9LEUK4ZCjgirGNpcy6IoshqFriRN3dN5iTNCX0ni8pnDbyHGWfUiLNaeGClv6&#10;qkif9heroCC7ml50uT4Xk/+tP/ydZac3Sr0N+s8ZiEh9fIof7sIoGKf16Uv6AXJx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bD1SDAAAAA2wAAAA8AAAAAAAAAAAAAAAAA&#10;oQIAAGRycy9kb3ducmV2LnhtbFBLBQYAAAAABAAEAPkAAACOAwAAAAA=&#10;" strokeweight=".44981mm"/>
                <v:line id="Line 24" o:spid="_x0000_s1030" style="position:absolute;visibility:visible;mso-wrap-style:square" from="6468,303" to="7025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9wu8MAAADbAAAADwAAAGRycy9kb3ducmV2LnhtbESPQWsCMRSE7wX/Q3iCN83qoZXVKCIo&#10;Wz3VttDjM3ndXbp5WZO4rv++KQg9DjPzDbNc97YRHflQO1YwnWQgiLUzNZcKPt534zmIEJENNo5J&#10;wZ0CrFeDpyXmxt34jbpTLEWCcMhRQRVjm0sZdEUWw8S1xMn7dt5iTNKX0ni8Jbht5CzLnqXFmtNC&#10;hS1tK9I/p6tVUJDdz6+6fL0UL19Hf/68yE4flBoN+80CRKQ+/ocf7cIomE3h70v6AX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PcLvDAAAA2wAAAA8AAAAAAAAAAAAA&#10;AAAAoQIAAGRycy9kb3ducmV2LnhtbFBLBQYAAAAABAAEAPkAAACRAwAAAAA=&#10;" strokeweight=".44981mm"/>
                <v:line id="Line 23" o:spid="_x0000_s1031" style="position:absolute;visibility:visible;mso-wrap-style:square" from="7027,303" to="8837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3uzMQAAADbAAAADwAAAGRycy9kb3ducmV2LnhtbESPzWrDMBCE74W8g9hAbolcH9rgRgmh&#10;0OKmp+YHetxIG9vEWjmS4rhvXxUCPQ4z8w2zWA22FT350DhW8DjLQBBrZxquFOx3b9M5iBCRDbaO&#10;ScEPBVgtRw8LLIy78Rf121iJBOFQoII6xq6QMuiaLIaZ64iTd3LeYkzSV9J4vCW4bWWeZU/SYsNp&#10;ocaOXmvS5+3VKijJvs+vuvq4lM/fn/54uMheb5SajIf1C4hIQ/wP39ulUZDn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Xe7MxAAAANsAAAAPAAAAAAAAAAAA&#10;AAAAAKECAABkcnMvZG93bnJldi54bWxQSwUGAAAAAAQABAD5AAAAkgMAAAAA&#10;" strokeweight=".44981mm"/>
                <v:line id="Line 22" o:spid="_x0000_s1032" style="position:absolute;visibility:visible;mso-wrap-style:square" from="8839,303" to="9396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FLV8QAAADbAAAADwAAAGRycy9kb3ducmV2LnhtbESPT2sCMRTE70K/Q3hCb5rVQiurUaTQ&#10;sm1P9Q94fCbP3cXNy5rEdfvtm0LB4zAzv2EWq942oiMfascKJuMMBLF2puZSwW77NpqBCBHZYOOY&#10;FPxQgNXyYbDA3Lgbf1O3iaVIEA45KqhibHMpg67IYhi7ljh5J+ctxiR9KY3HW4LbRk6z7FlarDkt&#10;VNjSa0X6vLlaBQXZ99lVlx+X4uXw5Y/7i+z0p1KPw349BxGpj/fwf7swCqZP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EUtXxAAAANsAAAAPAAAAAAAAAAAA&#10;AAAAAKECAABkcnMvZG93bnJldi54bWxQSwUGAAAAAAQABAD5AAAAkgMAAAAA&#10;" strokeweight=".44981mm"/>
                <v:line id="Line 21" o:spid="_x0000_s1033" style="position:absolute;visibility:visible;mso-wrap-style:square" from="9398,303" to="11208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jTI8QAAADbAAAADwAAAGRycy9kb3ducmV2LnhtbESPT2sCMRTE70K/Q3hCb5pVSiurUaTQ&#10;sm1P9Q94fCbP3cXNy5rEdfvtm0LB4zAzv2EWq942oiMfascKJuMMBLF2puZSwW77NpqBCBHZYOOY&#10;FPxQgNXyYbDA3Lgbf1O3iaVIEA45KqhibHMpg67IYhi7ljh5J+ctxiR9KY3HW4LbRk6z7FlarDkt&#10;VNjSa0X6vLlaBQXZ99lVlx+X4uXw5Y/7i+z0p1KPw349BxGpj/fwf7swCqZP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+NMjxAAAANsAAAAPAAAAAAAAAAAA&#10;AAAAAKECAABkcnMvZG93bnJldi54bWxQSwUGAAAAAAQABAD5AAAAkgMAAAAA&#10;" strokeweight=".44981mm"/>
                <v:line id="Line 20" o:spid="_x0000_s1034" style="position:absolute;visibility:visible;mso-wrap-style:square" from="11210,303" to="11767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R2uMQAAADbAAAADwAAAGRycy9kb3ducmV2LnhtbESPT2sCMRTE70K/Q3hCb5pVaCurUaTQ&#10;sm1P9Q94fCbP3cXNy5rEdfvtm0LB4zAzv2EWq942oiMfascKJuMMBLF2puZSwW77NpqBCBHZYOOY&#10;FPxQgNXyYbDA3Lgbf1O3iaVIEA45KqhibHMpg67IYhi7ljh5J+ctxiR9KY3HW4LbRk6z7FlarDkt&#10;VNjSa0X6vLlaBQXZ99lVlx+X4uXw5Y/7i+z0p1KPw349BxGpj/fwf7swCqZP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tHa4xAAAANsAAAAPAAAAAAAAAAAA&#10;AAAAAKECAABkcnMvZG93bnJldi54bWxQSwUGAAAAAAQABAD5AAAAkgMAAAAA&#10;" strokeweight=".44981mm"/>
                <w10:wrap type="topAndBottom" anchorx="page"/>
              </v:group>
            </w:pict>
          </mc:Fallback>
        </mc:AlternateContent>
      </w:r>
    </w:p>
    <w:p w:rsidR="00945A4B" w:rsidRDefault="009D5F03">
      <w:pPr>
        <w:tabs>
          <w:tab w:val="left" w:pos="11349"/>
        </w:tabs>
        <w:spacing w:line="242" w:lineRule="auto"/>
        <w:ind w:left="348" w:right="108"/>
        <w:jc w:val="center"/>
        <w:rPr>
          <w:b/>
          <w:sz w:val="24"/>
        </w:rPr>
      </w:pPr>
      <w:r>
        <w:rPr>
          <w:b/>
          <w:sz w:val="24"/>
        </w:rPr>
        <w:t>Awards for Homebrew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Competition</w:t>
      </w:r>
    </w:p>
    <w:p w:rsidR="00945A4B" w:rsidRDefault="009D5F03">
      <w:pPr>
        <w:ind w:left="1772" w:right="1534" w:firstLine="283"/>
      </w:pPr>
      <w:r>
        <w:rPr>
          <w:b/>
        </w:rPr>
        <w:t xml:space="preserve">Best of Show: </w:t>
      </w:r>
      <w:r>
        <w:t xml:space="preserve">1st Place </w:t>
      </w:r>
      <w:r w:rsidR="00BC7750">
        <w:t>Recipe brewed by WSB beer named by winner + $100 Gift Card</w:t>
      </w:r>
      <w:r>
        <w:t xml:space="preserve">, 2nd Place </w:t>
      </w:r>
      <w:r w:rsidR="00BC7750">
        <w:t>Shadow WSB’s Head Brewer with Lunch + $50 Gift Card,</w:t>
      </w:r>
      <w:r>
        <w:t xml:space="preserve"> 3rd Place </w:t>
      </w:r>
      <w:r w:rsidR="00BC7750">
        <w:t>$20 Gift Card</w:t>
      </w:r>
      <w:r>
        <w:t xml:space="preserve"> </w:t>
      </w:r>
    </w:p>
    <w:p w:rsidR="00945A4B" w:rsidRDefault="00945A4B">
      <w:pPr>
        <w:spacing w:after="1"/>
        <w:rPr>
          <w:sz w:val="13"/>
        </w:rPr>
      </w:pPr>
    </w:p>
    <w:p w:rsidR="00945A4B" w:rsidRDefault="009D5F03">
      <w:pPr>
        <w:ind w:left="1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04800" cy="21907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"/>
        </w:rPr>
        <w:t xml:space="preserve"> </w:t>
      </w:r>
      <w:r>
        <w:rPr>
          <w:noProof/>
          <w:spacing w:val="67"/>
          <w:position w:val="19"/>
          <w:sz w:val="20"/>
        </w:rPr>
        <mc:AlternateContent>
          <mc:Choice Requires="wpg">
            <w:drawing>
              <wp:inline distT="0" distB="0" distL="0" distR="0">
                <wp:extent cx="6597650" cy="6350"/>
                <wp:effectExtent l="10795" t="5715" r="1905" b="6985"/>
                <wp:docPr id="1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7650" cy="6350"/>
                          <a:chOff x="0" y="0"/>
                          <a:chExt cx="10390" cy="10"/>
                        </a:xfrm>
                      </wpg:grpSpPr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103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41AA23" id="Group 17" o:spid="_x0000_s1026" style="width:519.5pt;height:.5pt;mso-position-horizontal-relative:char;mso-position-vertical-relative:line" coordsize="103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">
                <v:line id="Line 18" o:spid="_x0000_s1027" style="position:absolute;visibility:visible;mso-wrap-style:square" from="5,5" to="1038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v9F8AAAADbAAAADwAAAGRycy9kb3ducmV2LnhtbERP3WrCMBS+H/gO4QjeyExbWCm1UeZg&#10;ONhVdQ9waI5pWXNSkqj17ZfBYHfn4/s9zX62o7iRD4NjBfkmA0HcOT2wUfB1fn+uQISIrHF0TAoe&#10;FGC/Wzw1WGt355Zup2hECuFQo4I+xqmWMnQ9WQwbNxEn7uK8xZigN1J7vKdwO8oiy0ppceDU0ONE&#10;bz1136erVWBan3/mx9me6Yjm0BXrl6JaK7Vazq9bEJHm+C/+c3/oNL+E31/SAXL3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0b/RfAAAAA2wAAAA8AAAAAAAAAAAAAAAAA&#10;oQIAAGRycy9kb3ducmV2LnhtbFBLBQYAAAAABAAEAPkAAACOAwAAAAA=&#10;" strokeweight=".5pt">
                  <v:stroke dashstyle="1 1"/>
                </v:line>
                <w10:anchorlock/>
              </v:group>
            </w:pict>
          </mc:Fallback>
        </mc:AlternateContent>
      </w:r>
    </w:p>
    <w:p w:rsidR="00945A4B" w:rsidRDefault="00945A4B">
      <w:pPr>
        <w:rPr>
          <w:sz w:val="20"/>
        </w:rPr>
        <w:sectPr w:rsidR="00945A4B">
          <w:type w:val="continuous"/>
          <w:pgSz w:w="12240" w:h="15840"/>
          <w:pgMar w:top="220" w:right="260" w:bottom="280" w:left="400" w:header="720" w:footer="720" w:gutter="0"/>
          <w:cols w:space="720"/>
        </w:sectPr>
      </w:pPr>
    </w:p>
    <w:p w:rsidR="00945A4B" w:rsidRDefault="009D5F03">
      <w:pPr>
        <w:pStyle w:val="Heading4"/>
        <w:spacing w:line="317" w:lineRule="exact"/>
        <w:jc w:val="left"/>
        <w:rPr>
          <w:sz w:val="28"/>
        </w:rPr>
      </w:pPr>
      <w:r>
        <w:t>BREWER INFORMATION (complete one form for each entry)</w:t>
      </w:r>
      <w:r>
        <w:rPr>
          <w:sz w:val="28"/>
        </w:rPr>
        <w:t>:</w:t>
      </w:r>
    </w:p>
    <w:p w:rsidR="00945A4B" w:rsidRDefault="009D5F03">
      <w:pPr>
        <w:pStyle w:val="BodyText"/>
        <w:tabs>
          <w:tab w:val="left" w:pos="6748"/>
          <w:tab w:val="left" w:pos="6803"/>
          <w:tab w:val="left" w:pos="6840"/>
        </w:tabs>
        <w:spacing w:before="123" w:line="453" w:lineRule="auto"/>
        <w:ind w:left="320"/>
        <w:rPr>
          <w:u w:val="single"/>
        </w:rPr>
      </w:pPr>
      <w:r>
        <w:t>Name(s)</w:t>
      </w:r>
      <w:r>
        <w:rPr>
          <w:u w:val="single"/>
        </w:rPr>
        <w:tab/>
      </w:r>
      <w:r>
        <w:t xml:space="preserve"> Address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City,</w:t>
      </w:r>
      <w:r>
        <w:rPr>
          <w:spacing w:val="-4"/>
        </w:rPr>
        <w:t xml:space="preserve"> </w:t>
      </w:r>
      <w:r>
        <w:t>State,</w:t>
      </w:r>
      <w:r>
        <w:rPr>
          <w:spacing w:val="-3"/>
        </w:rPr>
        <w:t xml:space="preserve"> </w:t>
      </w:r>
      <w:r>
        <w:t>Zip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9"/>
          <w:u w:val="single"/>
        </w:rPr>
        <w:t xml:space="preserve"> </w:t>
      </w:r>
      <w:r>
        <w:t xml:space="preserve"> Phone</w:t>
      </w:r>
      <w:r>
        <w:rPr>
          <w:spacing w:val="-4"/>
        </w:rPr>
        <w:t xml:space="preserve"> </w:t>
      </w:r>
      <w:r>
        <w:t xml:space="preserve">Number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8"/>
          <w:u w:val="single"/>
        </w:rPr>
        <w:t xml:space="preserve"> </w:t>
      </w:r>
      <w:r>
        <w:t xml:space="preserve"> Email</w:t>
      </w:r>
      <w:r>
        <w:rPr>
          <w:spacing w:val="-5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Brew Club Name</w:t>
      </w:r>
      <w:r>
        <w:rPr>
          <w:spacing w:val="-9"/>
        </w:rPr>
        <w:t xml:space="preserve"> </w:t>
      </w:r>
      <w:r>
        <w:t>(Optional):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C7750" w:rsidRDefault="00BC7750" w:rsidP="00BC7750">
      <w:pPr>
        <w:ind w:left="320"/>
        <w:rPr>
          <w:b/>
          <w:sz w:val="18"/>
        </w:rPr>
      </w:pPr>
      <w:r>
        <w:rPr>
          <w:b/>
          <w:sz w:val="24"/>
        </w:rPr>
        <w:t>TARGET BEER STYLE:</w:t>
      </w:r>
    </w:p>
    <w:p w:rsidR="00BC7750" w:rsidRDefault="00BC7750">
      <w:pPr>
        <w:pStyle w:val="BodyText"/>
        <w:tabs>
          <w:tab w:val="left" w:pos="6748"/>
          <w:tab w:val="left" w:pos="6803"/>
          <w:tab w:val="left" w:pos="6840"/>
        </w:tabs>
        <w:spacing w:before="123" w:line="453" w:lineRule="auto"/>
        <w:ind w:left="320"/>
      </w:pPr>
    </w:p>
    <w:p w:rsidR="00945A4B" w:rsidRDefault="00945A4B">
      <w:pPr>
        <w:spacing w:before="1"/>
        <w:rPr>
          <w:b/>
          <w:sz w:val="8"/>
        </w:rPr>
      </w:pPr>
    </w:p>
    <w:p w:rsidR="00945A4B" w:rsidRDefault="009D5F03">
      <w:pPr>
        <w:ind w:left="320"/>
        <w:rPr>
          <w:b/>
          <w:sz w:val="18"/>
        </w:rPr>
      </w:pPr>
      <w:r>
        <w:rPr>
          <w:b/>
          <w:sz w:val="24"/>
        </w:rPr>
        <w:t xml:space="preserve">BEER DESCRIPTION: </w:t>
      </w:r>
      <w:r>
        <w:rPr>
          <w:b/>
          <w:sz w:val="18"/>
        </w:rPr>
        <w:t>(Give the judges a SHORT description of your beer)</w:t>
      </w:r>
    </w:p>
    <w:p w:rsidR="00945A4B" w:rsidRDefault="009D5F03">
      <w:pPr>
        <w:spacing w:before="2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248920</wp:posOffset>
                </wp:positionV>
                <wp:extent cx="4095115" cy="0"/>
                <wp:effectExtent l="9525" t="10795" r="10160" b="8255"/>
                <wp:wrapTopAndBottom/>
                <wp:docPr id="1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115" cy="0"/>
                        </a:xfrm>
                        <a:prstGeom prst="line">
                          <a:avLst/>
                        </a:prstGeom>
                        <a:noFill/>
                        <a:ln w="103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14A77" id="Line 16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9.6pt" to="358.4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rGHQ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" strokeweight=".28833mm">
                <w10:wrap type="topAndBottom" anchorx="page"/>
              </v:line>
            </w:pict>
          </mc:Fallback>
        </mc:AlternateContent>
      </w:r>
    </w:p>
    <w:p w:rsidR="00945A4B" w:rsidRDefault="00945A4B">
      <w:pPr>
        <w:rPr>
          <w:b/>
          <w:sz w:val="20"/>
        </w:rPr>
      </w:pPr>
    </w:p>
    <w:p w:rsidR="00945A4B" w:rsidRDefault="009D5F03">
      <w:pPr>
        <w:spacing w:before="11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130810</wp:posOffset>
                </wp:positionV>
                <wp:extent cx="4095115" cy="0"/>
                <wp:effectExtent l="9525" t="9525" r="10160" b="9525"/>
                <wp:wrapTopAndBottom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115" cy="0"/>
                        </a:xfrm>
                        <a:prstGeom prst="line">
                          <a:avLst/>
                        </a:prstGeom>
                        <a:noFill/>
                        <a:ln w="103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C8663" id="Line 15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3pt" to="358.4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" strokeweight=".28833mm">
                <w10:wrap type="topAndBottom" anchorx="page"/>
              </v:line>
            </w:pict>
          </mc:Fallback>
        </mc:AlternateContent>
      </w:r>
    </w:p>
    <w:p w:rsidR="00945A4B" w:rsidRDefault="00945A4B">
      <w:pPr>
        <w:rPr>
          <w:b/>
          <w:sz w:val="20"/>
        </w:rPr>
      </w:pPr>
    </w:p>
    <w:p w:rsidR="00945A4B" w:rsidRDefault="009D5F03">
      <w:pPr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132080</wp:posOffset>
                </wp:positionV>
                <wp:extent cx="4095115" cy="0"/>
                <wp:effectExtent l="9525" t="13335" r="10160" b="5715"/>
                <wp:wrapTopAndBottom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115" cy="0"/>
                        </a:xfrm>
                        <a:prstGeom prst="line">
                          <a:avLst/>
                        </a:prstGeom>
                        <a:noFill/>
                        <a:ln w="103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9FCC4" id="Line 14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4pt" to="358.4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gwhHQ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" strokeweight=".28833mm">
                <w10:wrap type="topAndBottom" anchorx="page"/>
              </v:line>
            </w:pict>
          </mc:Fallback>
        </mc:AlternateContent>
      </w:r>
    </w:p>
    <w:p w:rsidR="00945A4B" w:rsidRDefault="009D5F03">
      <w:pPr>
        <w:ind w:left="320"/>
        <w:rPr>
          <w:b/>
        </w:rPr>
      </w:pPr>
      <w:r>
        <w:rPr>
          <w:b/>
          <w:sz w:val="24"/>
        </w:rPr>
        <w:t xml:space="preserve">BEER NAME: </w:t>
      </w:r>
      <w:r>
        <w:rPr>
          <w:b/>
        </w:rPr>
        <w:t>Optional</w:t>
      </w:r>
    </w:p>
    <w:p w:rsidR="00945A4B" w:rsidRDefault="009D5F03">
      <w:pPr>
        <w:pStyle w:val="Heading5"/>
        <w:spacing w:line="244" w:lineRule="exact"/>
        <w:jc w:val="left"/>
      </w:pPr>
      <w:r>
        <w:rPr>
          <w:b w:val="0"/>
        </w:rPr>
        <w:br w:type="column"/>
      </w:r>
      <w:r>
        <w:t>ENTRY DETAILS:</w:t>
      </w:r>
    </w:p>
    <w:p w:rsidR="00945A4B" w:rsidRDefault="009D5F03">
      <w:pPr>
        <w:pStyle w:val="ListParagraph"/>
        <w:numPr>
          <w:ilvl w:val="0"/>
          <w:numId w:val="4"/>
        </w:numPr>
        <w:tabs>
          <w:tab w:val="left" w:pos="206"/>
        </w:tabs>
        <w:ind w:left="206"/>
        <w:rPr>
          <w:sz w:val="18"/>
        </w:rPr>
      </w:pPr>
      <w:r>
        <w:rPr>
          <w:sz w:val="18"/>
        </w:rPr>
        <w:t>Only non-commercially brewed</w:t>
      </w:r>
      <w:r>
        <w:rPr>
          <w:spacing w:val="-13"/>
          <w:sz w:val="18"/>
        </w:rPr>
        <w:t xml:space="preserve"> </w:t>
      </w:r>
      <w:r>
        <w:rPr>
          <w:sz w:val="18"/>
        </w:rPr>
        <w:t>beer</w:t>
      </w:r>
    </w:p>
    <w:p w:rsidR="00945A4B" w:rsidRDefault="009D5F03">
      <w:pPr>
        <w:pStyle w:val="ListParagraph"/>
        <w:numPr>
          <w:ilvl w:val="0"/>
          <w:numId w:val="4"/>
        </w:numPr>
        <w:tabs>
          <w:tab w:val="left" w:pos="206"/>
        </w:tabs>
        <w:spacing w:before="2"/>
        <w:ind w:left="206"/>
        <w:rPr>
          <w:sz w:val="18"/>
        </w:rPr>
      </w:pPr>
      <w:r>
        <w:rPr>
          <w:sz w:val="18"/>
        </w:rPr>
        <w:t>100 maximum entries for the</w:t>
      </w:r>
      <w:r>
        <w:rPr>
          <w:spacing w:val="-13"/>
          <w:sz w:val="18"/>
        </w:rPr>
        <w:t xml:space="preserve"> </w:t>
      </w:r>
      <w:r>
        <w:rPr>
          <w:sz w:val="18"/>
        </w:rPr>
        <w:t>competition</w:t>
      </w:r>
    </w:p>
    <w:p w:rsidR="00945A4B" w:rsidRDefault="009D5F03">
      <w:pPr>
        <w:pStyle w:val="ListParagraph"/>
        <w:numPr>
          <w:ilvl w:val="0"/>
          <w:numId w:val="4"/>
        </w:numPr>
        <w:tabs>
          <w:tab w:val="left" w:pos="206"/>
        </w:tabs>
        <w:ind w:left="206"/>
        <w:rPr>
          <w:sz w:val="18"/>
        </w:rPr>
      </w:pPr>
      <w:r>
        <w:rPr>
          <w:sz w:val="18"/>
        </w:rPr>
        <w:t>Must be 21 or</w:t>
      </w:r>
      <w:r>
        <w:rPr>
          <w:spacing w:val="-5"/>
          <w:sz w:val="18"/>
        </w:rPr>
        <w:t xml:space="preserve"> </w:t>
      </w:r>
      <w:r>
        <w:rPr>
          <w:sz w:val="18"/>
        </w:rPr>
        <w:t>older</w:t>
      </w:r>
    </w:p>
    <w:p w:rsidR="00945A4B" w:rsidRDefault="009D5F03">
      <w:pPr>
        <w:spacing w:line="219" w:lineRule="exact"/>
        <w:ind w:left="110"/>
        <w:rPr>
          <w:b/>
          <w:sz w:val="18"/>
        </w:rPr>
      </w:pPr>
      <w:r>
        <w:rPr>
          <w:b/>
          <w:sz w:val="18"/>
        </w:rPr>
        <w:t xml:space="preserve">- </w:t>
      </w:r>
      <w:r w:rsidR="00BC7750">
        <w:rPr>
          <w:b/>
          <w:sz w:val="18"/>
        </w:rPr>
        <w:t>2</w:t>
      </w:r>
      <w:r>
        <w:rPr>
          <w:b/>
          <w:sz w:val="18"/>
        </w:rPr>
        <w:t xml:space="preserve"> - 12 oz bottles per entry</w:t>
      </w:r>
    </w:p>
    <w:p w:rsidR="00945A4B" w:rsidRDefault="009D5F03">
      <w:pPr>
        <w:pStyle w:val="ListParagraph"/>
        <w:numPr>
          <w:ilvl w:val="0"/>
          <w:numId w:val="3"/>
        </w:numPr>
        <w:tabs>
          <w:tab w:val="left" w:pos="206"/>
        </w:tabs>
        <w:spacing w:before="1" w:line="240" w:lineRule="auto"/>
        <w:rPr>
          <w:sz w:val="18"/>
        </w:rPr>
      </w:pPr>
      <w:r>
        <w:rPr>
          <w:sz w:val="18"/>
        </w:rPr>
        <w:t>No larger, flip-top, corked or wine</w:t>
      </w:r>
      <w:r>
        <w:rPr>
          <w:spacing w:val="-13"/>
          <w:sz w:val="18"/>
        </w:rPr>
        <w:t xml:space="preserve"> </w:t>
      </w:r>
      <w:r>
        <w:rPr>
          <w:sz w:val="18"/>
        </w:rPr>
        <w:t>bottles</w:t>
      </w:r>
    </w:p>
    <w:p w:rsidR="00945A4B" w:rsidRDefault="009D5F03">
      <w:pPr>
        <w:pStyle w:val="ListParagraph"/>
        <w:numPr>
          <w:ilvl w:val="0"/>
          <w:numId w:val="3"/>
        </w:numPr>
        <w:tabs>
          <w:tab w:val="left" w:pos="206"/>
        </w:tabs>
        <w:spacing w:before="1"/>
        <w:rPr>
          <w:sz w:val="18"/>
        </w:rPr>
      </w:pPr>
      <w:r>
        <w:rPr>
          <w:sz w:val="18"/>
        </w:rPr>
        <w:t>De-label bottles, no writing on</w:t>
      </w:r>
      <w:r>
        <w:rPr>
          <w:spacing w:val="-10"/>
          <w:sz w:val="18"/>
        </w:rPr>
        <w:t xml:space="preserve"> </w:t>
      </w:r>
      <w:r>
        <w:rPr>
          <w:sz w:val="18"/>
        </w:rPr>
        <w:t>caps</w:t>
      </w:r>
    </w:p>
    <w:p w:rsidR="00945A4B" w:rsidRDefault="009D5F03">
      <w:pPr>
        <w:pStyle w:val="ListParagraph"/>
        <w:numPr>
          <w:ilvl w:val="0"/>
          <w:numId w:val="3"/>
        </w:numPr>
        <w:tabs>
          <w:tab w:val="left" w:pos="206"/>
        </w:tabs>
        <w:rPr>
          <w:b/>
          <w:sz w:val="18"/>
        </w:rPr>
      </w:pPr>
      <w:r>
        <w:rPr>
          <w:b/>
          <w:sz w:val="18"/>
        </w:rPr>
        <w:t xml:space="preserve">Complete the </w:t>
      </w:r>
      <w:r w:rsidR="00BC7750">
        <w:rPr>
          <w:b/>
          <w:sz w:val="18"/>
        </w:rPr>
        <w:t>2</w:t>
      </w:r>
      <w:r>
        <w:rPr>
          <w:b/>
          <w:sz w:val="18"/>
        </w:rPr>
        <w:t xml:space="preserve"> bottle tags on page 3 of this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form</w:t>
      </w:r>
    </w:p>
    <w:p w:rsidR="00945A4B" w:rsidRDefault="009D5F03">
      <w:pPr>
        <w:pStyle w:val="ListParagraph"/>
        <w:numPr>
          <w:ilvl w:val="0"/>
          <w:numId w:val="2"/>
        </w:numPr>
        <w:tabs>
          <w:tab w:val="left" w:pos="206"/>
        </w:tabs>
        <w:spacing w:before="1"/>
        <w:rPr>
          <w:b/>
          <w:sz w:val="18"/>
        </w:rPr>
      </w:pPr>
      <w:r>
        <w:rPr>
          <w:b/>
          <w:sz w:val="18"/>
        </w:rPr>
        <w:t>Rubberband 1 tag to each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bottle</w:t>
      </w:r>
    </w:p>
    <w:p w:rsidR="00945A4B" w:rsidRDefault="009D5F03">
      <w:pPr>
        <w:pStyle w:val="ListParagraph"/>
        <w:numPr>
          <w:ilvl w:val="0"/>
          <w:numId w:val="2"/>
        </w:numPr>
        <w:tabs>
          <w:tab w:val="left" w:pos="206"/>
        </w:tabs>
        <w:rPr>
          <w:b/>
          <w:sz w:val="18"/>
        </w:rPr>
      </w:pPr>
      <w:r>
        <w:rPr>
          <w:b/>
          <w:sz w:val="18"/>
        </w:rPr>
        <w:t>Fold up &amp; Rubberband this entry form to 1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bottle</w:t>
      </w:r>
    </w:p>
    <w:p w:rsidR="00945A4B" w:rsidRDefault="009D5F03">
      <w:pPr>
        <w:pStyle w:val="ListParagraph"/>
        <w:numPr>
          <w:ilvl w:val="0"/>
          <w:numId w:val="2"/>
        </w:numPr>
        <w:tabs>
          <w:tab w:val="left" w:pos="206"/>
        </w:tabs>
        <w:spacing w:before="1"/>
        <w:rPr>
          <w:b/>
          <w:sz w:val="18"/>
        </w:rPr>
      </w:pPr>
      <w:r>
        <w:rPr>
          <w:b/>
          <w:sz w:val="18"/>
        </w:rPr>
        <w:t xml:space="preserve">Deliver the </w:t>
      </w:r>
      <w:r w:rsidR="00BC7750">
        <w:rPr>
          <w:b/>
          <w:sz w:val="18"/>
        </w:rPr>
        <w:t>2</w:t>
      </w:r>
      <w:r>
        <w:rPr>
          <w:b/>
          <w:sz w:val="18"/>
        </w:rPr>
        <w:t xml:space="preserve"> bottles </w:t>
      </w:r>
      <w:r w:rsidR="00BC7750">
        <w:rPr>
          <w:b/>
          <w:sz w:val="18"/>
        </w:rPr>
        <w:t>to bartender during drop off hours</w:t>
      </w:r>
    </w:p>
    <w:p w:rsidR="00945A4B" w:rsidRDefault="009D5F03">
      <w:pPr>
        <w:pStyle w:val="ListParagraph"/>
        <w:numPr>
          <w:ilvl w:val="0"/>
          <w:numId w:val="1"/>
        </w:numPr>
        <w:tabs>
          <w:tab w:val="left" w:pos="206"/>
        </w:tabs>
        <w:spacing w:line="240" w:lineRule="auto"/>
        <w:ind w:right="844" w:hanging="81"/>
        <w:rPr>
          <w:sz w:val="18"/>
        </w:rPr>
      </w:pPr>
      <w:r>
        <w:rPr>
          <w:sz w:val="18"/>
        </w:rPr>
        <w:t>Entries will be judged by BJCP judges and</w:t>
      </w:r>
      <w:r>
        <w:rPr>
          <w:spacing w:val="-15"/>
          <w:sz w:val="18"/>
        </w:rPr>
        <w:t xml:space="preserve"> </w:t>
      </w:r>
      <w:r>
        <w:rPr>
          <w:sz w:val="18"/>
        </w:rPr>
        <w:t>local professional brewers in a closed</w:t>
      </w:r>
      <w:r>
        <w:rPr>
          <w:spacing w:val="-18"/>
          <w:sz w:val="18"/>
        </w:rPr>
        <w:t xml:space="preserve"> </w:t>
      </w:r>
      <w:r>
        <w:rPr>
          <w:sz w:val="18"/>
        </w:rPr>
        <w:t>session</w:t>
      </w:r>
    </w:p>
    <w:p w:rsidR="00945A4B" w:rsidRDefault="009D5F03">
      <w:pPr>
        <w:pStyle w:val="ListParagraph"/>
        <w:numPr>
          <w:ilvl w:val="0"/>
          <w:numId w:val="1"/>
        </w:numPr>
        <w:tabs>
          <w:tab w:val="left" w:pos="206"/>
        </w:tabs>
        <w:spacing w:line="240" w:lineRule="auto"/>
        <w:ind w:right="922" w:hanging="81"/>
        <w:rPr>
          <w:sz w:val="18"/>
        </w:rPr>
      </w:pPr>
      <w:r>
        <w:rPr>
          <w:sz w:val="18"/>
        </w:rPr>
        <w:t>Judge sheets and awards will be mailed if</w:t>
      </w:r>
      <w:r>
        <w:rPr>
          <w:spacing w:val="-14"/>
          <w:sz w:val="18"/>
        </w:rPr>
        <w:t xml:space="preserve"> </w:t>
      </w:r>
      <w:r w:rsidR="00BC7750">
        <w:rPr>
          <w:sz w:val="18"/>
        </w:rPr>
        <w:t>not claimed at WSB’s 2</w:t>
      </w:r>
      <w:r w:rsidR="00BC7750" w:rsidRPr="00BC7750">
        <w:rPr>
          <w:sz w:val="18"/>
          <w:vertAlign w:val="superscript"/>
        </w:rPr>
        <w:t>nd</w:t>
      </w:r>
      <w:r w:rsidR="00BC7750">
        <w:rPr>
          <w:sz w:val="18"/>
        </w:rPr>
        <w:t xml:space="preserve"> anniversary weekend</w:t>
      </w:r>
      <w:r>
        <w:rPr>
          <w:sz w:val="18"/>
        </w:rPr>
        <w:t>.</w:t>
      </w:r>
    </w:p>
    <w:p w:rsidR="00945A4B" w:rsidRDefault="00945A4B">
      <w:pPr>
        <w:spacing w:before="9"/>
        <w:rPr>
          <w:sz w:val="17"/>
        </w:rPr>
      </w:pPr>
    </w:p>
    <w:p w:rsidR="00945A4B" w:rsidRDefault="009D5F03">
      <w:pPr>
        <w:pStyle w:val="Heading5"/>
        <w:jc w:val="left"/>
      </w:pPr>
      <w:r>
        <w:t>ENTRY DROP-OFF:</w:t>
      </w:r>
    </w:p>
    <w:p w:rsidR="00BC7750" w:rsidRDefault="00BC7750">
      <w:pPr>
        <w:spacing w:before="1" w:line="219" w:lineRule="exact"/>
        <w:ind w:left="110"/>
        <w:rPr>
          <w:b/>
          <w:sz w:val="18"/>
        </w:rPr>
      </w:pPr>
      <w:r>
        <w:rPr>
          <w:b/>
          <w:sz w:val="18"/>
        </w:rPr>
        <w:t>Drop-off times:</w:t>
      </w:r>
    </w:p>
    <w:p w:rsidR="00BC7750" w:rsidRDefault="00BC7750">
      <w:pPr>
        <w:spacing w:before="1" w:line="219" w:lineRule="exact"/>
        <w:ind w:left="110"/>
        <w:rPr>
          <w:b/>
          <w:sz w:val="18"/>
        </w:rPr>
      </w:pPr>
      <w:r>
        <w:rPr>
          <w:b/>
          <w:sz w:val="18"/>
        </w:rPr>
        <w:t>Mon-Thurs 4-6 PM</w:t>
      </w:r>
    </w:p>
    <w:p w:rsidR="00945A4B" w:rsidRDefault="009D5F03">
      <w:pPr>
        <w:spacing w:before="1" w:line="219" w:lineRule="exact"/>
        <w:ind w:left="110"/>
        <w:rPr>
          <w:b/>
          <w:sz w:val="18"/>
        </w:rPr>
      </w:pPr>
      <w:r>
        <w:rPr>
          <w:b/>
          <w:sz w:val="18"/>
        </w:rPr>
        <w:t>Drop-off dates:</w:t>
      </w:r>
    </w:p>
    <w:p w:rsidR="00945A4B" w:rsidRPr="00BC7750" w:rsidRDefault="009D5F03">
      <w:pPr>
        <w:spacing w:line="219" w:lineRule="exact"/>
        <w:ind w:left="110"/>
        <w:rPr>
          <w:b/>
          <w:sz w:val="20"/>
        </w:rPr>
      </w:pPr>
      <w:r w:rsidRPr="00BC775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4862195</wp:posOffset>
                </wp:positionH>
                <wp:positionV relativeFrom="paragraph">
                  <wp:posOffset>124460</wp:posOffset>
                </wp:positionV>
                <wp:extent cx="1616075" cy="0"/>
                <wp:effectExtent l="13970" t="9525" r="8255" b="9525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07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213D5"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2.85pt,9.8pt" to="510.1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" strokeweight=".21169mm">
                <w10:wrap anchorx="page"/>
              </v:line>
            </w:pict>
          </mc:Fallback>
        </mc:AlternateContent>
      </w:r>
      <w:r w:rsidR="00BC7750" w:rsidRPr="00BC7750">
        <w:rPr>
          <w:sz w:val="20"/>
        </w:rPr>
        <w:t>May 7</w:t>
      </w:r>
      <w:r w:rsidR="00BC7750" w:rsidRPr="00BC7750">
        <w:rPr>
          <w:sz w:val="20"/>
          <w:vertAlign w:val="superscript"/>
        </w:rPr>
        <w:t>th</w:t>
      </w:r>
      <w:r w:rsidR="00BC7750" w:rsidRPr="00BC7750">
        <w:rPr>
          <w:sz w:val="20"/>
        </w:rPr>
        <w:t xml:space="preserve"> </w:t>
      </w:r>
      <w:r w:rsidRPr="00BC7750">
        <w:rPr>
          <w:b/>
          <w:position w:val="5"/>
          <w:sz w:val="20"/>
        </w:rPr>
        <w:t xml:space="preserve"> </w:t>
      </w:r>
      <w:r w:rsidRPr="00BC7750">
        <w:rPr>
          <w:b/>
          <w:sz w:val="20"/>
        </w:rPr>
        <w:t xml:space="preserve">to </w:t>
      </w:r>
      <w:r w:rsidR="00BC7750" w:rsidRPr="00BC7750">
        <w:rPr>
          <w:b/>
          <w:sz w:val="20"/>
        </w:rPr>
        <w:t>June 18</w:t>
      </w:r>
      <w:r w:rsidR="00BC7750" w:rsidRPr="00BC7750">
        <w:rPr>
          <w:b/>
          <w:sz w:val="20"/>
          <w:vertAlign w:val="superscript"/>
        </w:rPr>
        <w:t>th</w:t>
      </w:r>
      <w:r w:rsidR="00BC7750" w:rsidRPr="00BC7750">
        <w:rPr>
          <w:b/>
          <w:sz w:val="20"/>
        </w:rPr>
        <w:t xml:space="preserve"> </w:t>
      </w:r>
    </w:p>
    <w:p w:rsidR="00945A4B" w:rsidRDefault="009D5F03">
      <w:pPr>
        <w:pStyle w:val="BodyText"/>
        <w:spacing w:before="1"/>
        <w:ind w:left="110" w:right="963"/>
      </w:pPr>
      <w:r>
        <w:t xml:space="preserve">Bottles received after </w:t>
      </w:r>
      <w:r w:rsidR="00BC7750">
        <w:t>June 18</w:t>
      </w:r>
      <w:r w:rsidR="00BC7750" w:rsidRPr="00BC7750">
        <w:rPr>
          <w:vertAlign w:val="superscript"/>
        </w:rPr>
        <w:t>th</w:t>
      </w:r>
      <w:r w:rsidR="00BC7750">
        <w:t xml:space="preserve"> </w:t>
      </w:r>
      <w:r>
        <w:t xml:space="preserve"> will not be judged</w:t>
      </w:r>
      <w:r w:rsidR="00BC7750">
        <w:t xml:space="preserve"> or returned </w:t>
      </w:r>
    </w:p>
    <w:p w:rsidR="00945A4B" w:rsidRDefault="009D5F03">
      <w:pPr>
        <w:spacing w:line="218" w:lineRule="exact"/>
        <w:ind w:left="110"/>
        <w:rPr>
          <w:sz w:val="18"/>
        </w:rPr>
      </w:pPr>
      <w:r>
        <w:rPr>
          <w:b/>
          <w:sz w:val="18"/>
        </w:rPr>
        <w:t>Drop-off locations</w:t>
      </w:r>
      <w:r>
        <w:rPr>
          <w:sz w:val="18"/>
        </w:rPr>
        <w:t>:</w:t>
      </w:r>
    </w:p>
    <w:p w:rsidR="00BC7750" w:rsidRDefault="00BC7750">
      <w:pPr>
        <w:pStyle w:val="ListParagraph"/>
        <w:numPr>
          <w:ilvl w:val="0"/>
          <w:numId w:val="1"/>
        </w:numPr>
        <w:tabs>
          <w:tab w:val="left" w:pos="206"/>
        </w:tabs>
        <w:ind w:left="206"/>
        <w:rPr>
          <w:sz w:val="18"/>
        </w:rPr>
      </w:pPr>
      <w:r>
        <w:rPr>
          <w:sz w:val="18"/>
        </w:rPr>
        <w:t xml:space="preserve">West Side Brewing </w:t>
      </w:r>
    </w:p>
    <w:p w:rsidR="00945A4B" w:rsidRDefault="00BC7750" w:rsidP="00BC7750">
      <w:pPr>
        <w:pStyle w:val="ListParagraph"/>
        <w:tabs>
          <w:tab w:val="left" w:pos="206"/>
        </w:tabs>
        <w:ind w:firstLine="0"/>
        <w:rPr>
          <w:sz w:val="18"/>
        </w:rPr>
      </w:pPr>
      <w:r>
        <w:rPr>
          <w:sz w:val="18"/>
        </w:rPr>
        <w:t xml:space="preserve">3044 Harrison Ave. </w:t>
      </w:r>
    </w:p>
    <w:p w:rsidR="00BC7750" w:rsidRDefault="00BC7750" w:rsidP="00BC7750">
      <w:pPr>
        <w:pStyle w:val="ListParagraph"/>
        <w:tabs>
          <w:tab w:val="left" w:pos="206"/>
        </w:tabs>
        <w:ind w:firstLine="0"/>
        <w:rPr>
          <w:sz w:val="18"/>
        </w:rPr>
      </w:pPr>
      <w:r>
        <w:rPr>
          <w:sz w:val="18"/>
        </w:rPr>
        <w:t>Cincinnati, OH 45211</w:t>
      </w:r>
    </w:p>
    <w:p w:rsidR="00945A4B" w:rsidRDefault="00945A4B">
      <w:pPr>
        <w:spacing w:before="12"/>
        <w:rPr>
          <w:sz w:val="17"/>
        </w:rPr>
      </w:pPr>
    </w:p>
    <w:p w:rsidR="00945A4B" w:rsidRDefault="009D5F03">
      <w:pPr>
        <w:ind w:left="110"/>
        <w:rPr>
          <w:b/>
          <w:sz w:val="20"/>
        </w:rPr>
      </w:pPr>
      <w:r>
        <w:rPr>
          <w:b/>
          <w:sz w:val="20"/>
        </w:rPr>
        <w:t>Have a question?</w:t>
      </w:r>
    </w:p>
    <w:p w:rsidR="00945A4B" w:rsidRDefault="009D5F03">
      <w:pPr>
        <w:ind w:left="110" w:right="595"/>
        <w:rPr>
          <w:sz w:val="20"/>
        </w:rPr>
      </w:pPr>
      <w:r>
        <w:rPr>
          <w:b/>
          <w:sz w:val="20"/>
        </w:rPr>
        <w:t xml:space="preserve">Email </w:t>
      </w:r>
      <w:r>
        <w:rPr>
          <w:sz w:val="20"/>
        </w:rPr>
        <w:t>kurtis@westsidebrewing.com</w:t>
      </w:r>
    </w:p>
    <w:p w:rsidR="00945A4B" w:rsidRDefault="00945A4B">
      <w:pPr>
        <w:rPr>
          <w:sz w:val="20"/>
        </w:rPr>
        <w:sectPr w:rsidR="00945A4B">
          <w:type w:val="continuous"/>
          <w:pgSz w:w="12240" w:h="15840"/>
          <w:pgMar w:top="220" w:right="260" w:bottom="280" w:left="400" w:header="720" w:footer="720" w:gutter="0"/>
          <w:cols w:num="2" w:space="720" w:equalWidth="0">
            <w:col w:w="6884" w:space="263"/>
            <w:col w:w="4433"/>
          </w:cols>
        </w:sectPr>
      </w:pPr>
    </w:p>
    <w:p w:rsidR="00945A4B" w:rsidRDefault="00945A4B">
      <w:pPr>
        <w:spacing w:before="3" w:after="1"/>
        <w:rPr>
          <w:sz w:val="9"/>
        </w:rPr>
      </w:pPr>
    </w:p>
    <w:p w:rsidR="00945A4B" w:rsidRDefault="009D5F03">
      <w:pPr>
        <w:spacing w:line="29" w:lineRule="exact"/>
        <w:ind w:left="27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254500" cy="18415"/>
                <wp:effectExtent l="635" t="5080" r="2540" b="5080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0" cy="18415"/>
                          <a:chOff x="0" y="0"/>
                          <a:chExt cx="6700" cy="29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66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7CDB0A" id="Group 10" o:spid="_x0000_s1026" style="width:335pt;height:1.45pt;mso-position-horizontal-relative:char;mso-position-vertical-relative:line" coordsize="67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">
                <v:line id="Line 11" o:spid="_x0000_s1027" style="position:absolute;visibility:visible;mso-wrap-style:square" from="15,15" to="6686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ikV8UAAADbAAAADwAAAGRycy9kb3ducmV2LnhtbESPT2vCQBDF70K/wzIFb7rxD0Wiq0iw&#10;UDxItdLzNDsmabOzMbtq6qd3DoXeZnhv3vvNYtW5Wl2pDZVnA6NhAoo497biwsDx43UwAxUissXa&#10;Mxn4pQCr5VNvgan1N97T9RALJSEcUjRQxtikWoe8JIdh6Bti0U6+dRhlbQttW7xJuKv1OEletMOK&#10;paHEhrKS8p/DxRk4v28n3/pzuqMd3yf3zTnbTr8yY/rP3XoOKlIX/81/129W8IVefpEB9PI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0ikV8UAAADbAAAADwAAAAAAAAAA&#10;AAAAAAChAgAAZHJzL2Rvd25yZXYueG1sUEsFBgAAAAAEAAQA+QAAAJMDAAAAAA==&#10;" strokeweight="1.44pt"/>
                <w10:anchorlock/>
              </v:group>
            </w:pict>
          </mc:Fallback>
        </mc:AlternateContent>
      </w:r>
    </w:p>
    <w:p w:rsidR="00945A4B" w:rsidRDefault="00945A4B">
      <w:pPr>
        <w:spacing w:line="29" w:lineRule="exact"/>
        <w:rPr>
          <w:sz w:val="2"/>
        </w:rPr>
        <w:sectPr w:rsidR="00945A4B">
          <w:type w:val="continuous"/>
          <w:pgSz w:w="12240" w:h="15840"/>
          <w:pgMar w:top="220" w:right="260" w:bottom="280" w:left="400" w:header="720" w:footer="720" w:gutter="0"/>
          <w:cols w:space="720"/>
        </w:sectPr>
      </w:pPr>
    </w:p>
    <w:p w:rsidR="00945A4B" w:rsidRDefault="009D5F03">
      <w:pPr>
        <w:spacing w:line="479" w:lineRule="exact"/>
        <w:ind w:left="104" w:right="106"/>
        <w:jc w:val="center"/>
        <w:rPr>
          <w:b/>
          <w:sz w:val="40"/>
        </w:rPr>
      </w:pPr>
      <w:r>
        <w:rPr>
          <w:b/>
          <w:sz w:val="40"/>
        </w:rPr>
        <w:lastRenderedPageBreak/>
        <w:t>2019</w:t>
      </w:r>
      <w:r>
        <w:rPr>
          <w:b/>
          <w:sz w:val="40"/>
        </w:rPr>
        <w:t xml:space="preserve"> </w:t>
      </w:r>
      <w:r w:rsidRPr="009D5F03">
        <w:rPr>
          <w:noProof/>
          <w:sz w:val="40"/>
          <w:szCs w:val="40"/>
        </w:rPr>
        <w:t>WSB</w:t>
      </w:r>
      <w:r w:rsidRPr="009D5F03">
        <w:rPr>
          <w:sz w:val="40"/>
          <w:szCs w:val="40"/>
        </w:rPr>
        <w:t xml:space="preserve"> Homebrew Competition</w:t>
      </w:r>
    </w:p>
    <w:p w:rsidR="00945A4B" w:rsidRDefault="009D5F03">
      <w:pPr>
        <w:ind w:left="104" w:right="107"/>
        <w:jc w:val="center"/>
        <w:rPr>
          <w:b/>
        </w:rPr>
      </w:pPr>
      <w:r>
        <w:rPr>
          <w:b/>
        </w:rPr>
        <w:t>Your beer will be judged by the current style guidelines for the one specific BJCP category you list on the entry form.</w:t>
      </w:r>
    </w:p>
    <w:p w:rsidR="00945A4B" w:rsidRDefault="009D5F03">
      <w:pPr>
        <w:spacing w:after="30"/>
        <w:ind w:left="104" w:right="110"/>
        <w:jc w:val="center"/>
        <w:rPr>
          <w:b/>
          <w:sz w:val="18"/>
        </w:rPr>
      </w:pPr>
      <w:r>
        <w:rPr>
          <w:b/>
          <w:sz w:val="18"/>
        </w:rPr>
        <w:t>Note: Two new Provisional Styles added for competitions in 2018 are listed below; Burton Ale 17A &amp; New England IPA 21B. If you are enter</w:t>
      </w:r>
      <w:r>
        <w:rPr>
          <w:b/>
          <w:sz w:val="18"/>
        </w:rPr>
        <w:t>ing one of these styles clearly state it on the form and the labels.</w:t>
      </w:r>
    </w:p>
    <w:tbl>
      <w:tblPr>
        <w:tblW w:w="0" w:type="auto"/>
        <w:tblInd w:w="7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9"/>
        <w:gridCol w:w="514"/>
        <w:gridCol w:w="2713"/>
        <w:gridCol w:w="1491"/>
        <w:gridCol w:w="522"/>
        <w:gridCol w:w="2874"/>
      </w:tblGrid>
      <w:tr w:rsidR="00945A4B">
        <w:trPr>
          <w:trHeight w:hRule="exact" w:val="372"/>
        </w:trPr>
        <w:tc>
          <w:tcPr>
            <w:tcW w:w="1679" w:type="dxa"/>
          </w:tcPr>
          <w:p w:rsidR="00945A4B" w:rsidRDefault="009D5F03">
            <w:pPr>
              <w:pStyle w:val="TableParagraph"/>
              <w:spacing w:line="164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AMBER/RED/BROWN</w:t>
            </w:r>
          </w:p>
        </w:tc>
        <w:tc>
          <w:tcPr>
            <w:tcW w:w="514" w:type="dxa"/>
          </w:tcPr>
          <w:p w:rsidR="00945A4B" w:rsidRDefault="00945A4B">
            <w:pPr>
              <w:pStyle w:val="TableParagraph"/>
              <w:spacing w:before="3"/>
              <w:ind w:left="0"/>
              <w:rPr>
                <w:b/>
                <w:sz w:val="13"/>
              </w:rPr>
            </w:pPr>
          </w:p>
          <w:p w:rsidR="00945A4B" w:rsidRDefault="009D5F03">
            <w:pPr>
              <w:pStyle w:val="TableParagraph"/>
              <w:spacing w:before="1"/>
              <w:ind w:left="187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713" w:type="dxa"/>
          </w:tcPr>
          <w:p w:rsidR="00945A4B" w:rsidRDefault="00945A4B">
            <w:pPr>
              <w:pStyle w:val="TableParagraph"/>
              <w:spacing w:before="3"/>
              <w:ind w:left="0"/>
              <w:rPr>
                <w:b/>
                <w:sz w:val="13"/>
              </w:rPr>
            </w:pPr>
          </w:p>
          <w:p w:rsidR="00945A4B" w:rsidRDefault="009D5F03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INTERNATIONAL LAGER</w:t>
            </w:r>
          </w:p>
        </w:tc>
        <w:tc>
          <w:tcPr>
            <w:tcW w:w="1491" w:type="dxa"/>
          </w:tcPr>
          <w:p w:rsidR="00945A4B" w:rsidRDefault="009D5F03">
            <w:pPr>
              <w:pStyle w:val="TableParagraph"/>
              <w:spacing w:line="164" w:lineRule="exact"/>
              <w:ind w:left="292"/>
              <w:rPr>
                <w:b/>
                <w:sz w:val="16"/>
              </w:rPr>
            </w:pPr>
            <w:r>
              <w:rPr>
                <w:b/>
                <w:sz w:val="16"/>
              </w:rPr>
              <w:t>IPA/PALE</w:t>
            </w:r>
          </w:p>
        </w:tc>
        <w:tc>
          <w:tcPr>
            <w:tcW w:w="522" w:type="dxa"/>
          </w:tcPr>
          <w:p w:rsidR="00945A4B" w:rsidRDefault="00945A4B">
            <w:pPr>
              <w:pStyle w:val="TableParagraph"/>
              <w:spacing w:before="3"/>
              <w:ind w:left="0"/>
              <w:rPr>
                <w:b/>
                <w:sz w:val="13"/>
              </w:rPr>
            </w:pPr>
          </w:p>
          <w:p w:rsidR="00945A4B" w:rsidRDefault="009D5F03">
            <w:pPr>
              <w:pStyle w:val="TableParagraph"/>
              <w:spacing w:before="1"/>
              <w:ind w:left="150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74" w:type="dxa"/>
          </w:tcPr>
          <w:p w:rsidR="00945A4B" w:rsidRDefault="00945A4B">
            <w:pPr>
              <w:pStyle w:val="TableParagraph"/>
              <w:spacing w:before="3"/>
              <w:ind w:left="0"/>
              <w:rPr>
                <w:b/>
                <w:sz w:val="13"/>
              </w:rPr>
            </w:pPr>
          </w:p>
          <w:p w:rsidR="00945A4B" w:rsidRDefault="009D5F03">
            <w:pPr>
              <w:pStyle w:val="TableParagraph"/>
              <w:spacing w:before="1"/>
              <w:ind w:left="168"/>
              <w:rPr>
                <w:sz w:val="16"/>
              </w:rPr>
            </w:pPr>
            <w:r>
              <w:rPr>
                <w:sz w:val="16"/>
              </w:rPr>
              <w:t>STANDARD AMERICAN BEER</w:t>
            </w:r>
          </w:p>
        </w:tc>
      </w:tr>
      <w:tr w:rsidR="00945A4B">
        <w:trPr>
          <w:trHeight w:hRule="exact" w:val="19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2B International Pale Lager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0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1A American Light Lager</w:t>
            </w:r>
          </w:p>
        </w:tc>
      </w:tr>
      <w:tr w:rsidR="00945A4B">
        <w:trPr>
          <w:trHeight w:hRule="exact" w:val="391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87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2C International Dark Lager</w:t>
            </w:r>
          </w:p>
          <w:p w:rsidR="00945A4B" w:rsidRDefault="009D5F0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CZECH LAGER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1B American Lager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1C Cream Ale</w:t>
            </w:r>
          </w:p>
        </w:tc>
      </w:tr>
      <w:tr w:rsidR="00945A4B">
        <w:trPr>
          <w:trHeight w:hRule="exact" w:val="390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3C Czech Amber Lager</w:t>
            </w:r>
          </w:p>
          <w:p w:rsidR="00945A4B" w:rsidRDefault="009D5F0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3D Czech Dark Lager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50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1D American Wheat Beer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sz w:val="16"/>
              </w:rPr>
            </w:pPr>
            <w:r>
              <w:rPr>
                <w:sz w:val="16"/>
              </w:rPr>
              <w:t>INTERNATIONAL LAGER</w:t>
            </w:r>
          </w:p>
        </w:tc>
      </w:tr>
      <w:tr w:rsidR="00945A4B">
        <w:trPr>
          <w:trHeight w:hRule="exact" w:val="19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D5F03">
            <w:pPr>
              <w:pStyle w:val="TableParagraph"/>
              <w:spacing w:line="180" w:lineRule="exact"/>
              <w:ind w:left="187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AMBER MALTY EUROPEAN LAGER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0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2A International Pale Lager</w:t>
            </w:r>
          </w:p>
        </w:tc>
      </w:tr>
      <w:tr w:rsidR="00945A4B">
        <w:trPr>
          <w:trHeight w:hRule="exact" w:val="58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6A Marzen</w:t>
            </w:r>
          </w:p>
          <w:p w:rsidR="00945A4B" w:rsidRDefault="009D5F03">
            <w:pPr>
              <w:pStyle w:val="TableParagraph"/>
              <w:spacing w:line="19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6B Rauchbier</w:t>
            </w:r>
          </w:p>
          <w:p w:rsidR="00945A4B" w:rsidRDefault="009D5F0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6C Dunkles Bock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D5F03">
            <w:pPr>
              <w:pStyle w:val="TableParagraph"/>
              <w:spacing w:line="182" w:lineRule="exact"/>
              <w:ind w:left="150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sz w:val="16"/>
              </w:rPr>
            </w:pPr>
            <w:r>
              <w:rPr>
                <w:sz w:val="16"/>
              </w:rPr>
              <w:t>CZECH LAGER</w:t>
            </w:r>
          </w:p>
          <w:p w:rsidR="00945A4B" w:rsidRDefault="009D5F03">
            <w:pPr>
              <w:pStyle w:val="TableParagraph"/>
              <w:spacing w:line="194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3A Czech Pale Lager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3B Czech Premium Pale Lager</w:t>
            </w:r>
          </w:p>
        </w:tc>
      </w:tr>
      <w:tr w:rsidR="00945A4B">
        <w:trPr>
          <w:trHeight w:hRule="exact" w:val="392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D5F03">
            <w:pPr>
              <w:pStyle w:val="TableParagraph"/>
              <w:spacing w:line="182" w:lineRule="exact"/>
              <w:ind w:left="187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DARK EUROPEAN LAGER</w:t>
            </w:r>
          </w:p>
          <w:p w:rsidR="00945A4B" w:rsidRDefault="009D5F0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8A Munich Dunkel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D5F03">
            <w:pPr>
              <w:pStyle w:val="TableParagraph"/>
              <w:spacing w:line="182" w:lineRule="exact"/>
              <w:ind w:left="150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sz w:val="16"/>
              </w:rPr>
            </w:pPr>
            <w:r>
              <w:rPr>
                <w:sz w:val="16"/>
              </w:rPr>
              <w:t>PALE MALTY EUROPEAN LAGER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4A Munich Helles</w:t>
            </w:r>
          </w:p>
        </w:tc>
      </w:tr>
      <w:tr w:rsidR="00945A4B">
        <w:trPr>
          <w:trHeight w:hRule="exact" w:val="390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87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8B schwarzbier</w:t>
            </w:r>
          </w:p>
          <w:p w:rsidR="00945A4B" w:rsidRDefault="009D5F0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STRONG EUROPEAN BEER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4B Festbier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4C Helles Bock</w:t>
            </w:r>
          </w:p>
        </w:tc>
      </w:tr>
      <w:tr w:rsidR="00945A4B">
        <w:trPr>
          <w:trHeight w:hRule="exact" w:val="19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9A Doppelbock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D5F03">
            <w:pPr>
              <w:pStyle w:val="TableParagraph"/>
              <w:spacing w:line="180" w:lineRule="exact"/>
              <w:ind w:left="150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0" w:lineRule="exact"/>
              <w:ind w:left="168"/>
              <w:rPr>
                <w:sz w:val="16"/>
              </w:rPr>
            </w:pPr>
            <w:r>
              <w:rPr>
                <w:sz w:val="16"/>
              </w:rPr>
              <w:t>PALE BITTER EUROPEAN BEER</w:t>
            </w:r>
          </w:p>
        </w:tc>
      </w:tr>
      <w:tr w:rsidR="00945A4B">
        <w:trPr>
          <w:trHeight w:hRule="exact" w:val="390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87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9B Eisbock</w:t>
            </w:r>
          </w:p>
          <w:p w:rsidR="00945A4B" w:rsidRDefault="009D5F0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BRITISH BITTER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5A German Leichtbier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5B Kolsch</w:t>
            </w:r>
          </w:p>
        </w:tc>
      </w:tr>
      <w:tr w:rsidR="00945A4B">
        <w:trPr>
          <w:trHeight w:hRule="exact" w:val="19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11A Ordinary Bitter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0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5C German Helles Exportbier</w:t>
            </w:r>
          </w:p>
        </w:tc>
      </w:tr>
      <w:tr w:rsidR="00945A4B">
        <w:trPr>
          <w:trHeight w:hRule="exact" w:val="391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11B Best Bitter</w:t>
            </w:r>
          </w:p>
          <w:p w:rsidR="00945A4B" w:rsidRDefault="009D5F0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11C Strong Bitter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5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5D German Pils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sz w:val="16"/>
              </w:rPr>
            </w:pPr>
            <w:r>
              <w:rPr>
                <w:sz w:val="16"/>
              </w:rPr>
              <w:t>GERMAN WHEAT BEER</w:t>
            </w:r>
          </w:p>
        </w:tc>
      </w:tr>
      <w:tr w:rsidR="00945A4B">
        <w:trPr>
          <w:trHeight w:hRule="exact" w:val="58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D5F03">
            <w:pPr>
              <w:pStyle w:val="TableParagraph"/>
              <w:spacing w:line="182" w:lineRule="exact"/>
              <w:ind w:left="187"/>
              <w:rPr>
                <w:sz w:val="16"/>
              </w:rPr>
            </w:pPr>
            <w:r>
              <w:rPr>
                <w:sz w:val="16"/>
              </w:rPr>
              <w:t>13.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BROWN BRITISH BEER</w:t>
            </w:r>
          </w:p>
          <w:p w:rsidR="00945A4B" w:rsidRDefault="009D5F03">
            <w:pPr>
              <w:pStyle w:val="TableParagraph"/>
              <w:spacing w:line="19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13A  Dark Mild</w:t>
            </w:r>
          </w:p>
          <w:p w:rsidR="00945A4B" w:rsidRDefault="009D5F0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13B  British Brown Ale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10A Weissbier</w:t>
            </w:r>
          </w:p>
          <w:p w:rsidR="00945A4B" w:rsidRDefault="009D5F03">
            <w:pPr>
              <w:pStyle w:val="TableParagraph"/>
              <w:ind w:left="168" w:right="1173"/>
              <w:rPr>
                <w:b/>
                <w:sz w:val="16"/>
              </w:rPr>
            </w:pPr>
            <w:r>
              <w:rPr>
                <w:b/>
                <w:sz w:val="16"/>
              </w:rPr>
              <w:t>10B Dunkles Weissbier 10C Weizenbock</w:t>
            </w:r>
          </w:p>
        </w:tc>
      </w:tr>
      <w:tr w:rsidR="00945A4B">
        <w:trPr>
          <w:trHeight w:hRule="exact" w:val="391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D5F03">
            <w:pPr>
              <w:pStyle w:val="TableParagraph"/>
              <w:spacing w:line="182" w:lineRule="exact"/>
              <w:ind w:left="187"/>
              <w:rPr>
                <w:sz w:val="16"/>
              </w:rPr>
            </w:pPr>
            <w:r>
              <w:rPr>
                <w:sz w:val="16"/>
              </w:rPr>
              <w:t>14.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SCOTTISH ALE</w:t>
            </w:r>
          </w:p>
          <w:p w:rsidR="00945A4B" w:rsidRDefault="009D5F0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14A  Scottish Light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D5F03">
            <w:pPr>
              <w:pStyle w:val="TableParagraph"/>
              <w:spacing w:line="182" w:lineRule="exact"/>
              <w:ind w:left="150"/>
              <w:rPr>
                <w:sz w:val="16"/>
              </w:rPr>
            </w:pPr>
            <w:r>
              <w:rPr>
                <w:sz w:val="16"/>
              </w:rPr>
              <w:t>12.</w:t>
            </w:r>
          </w:p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sz w:val="16"/>
              </w:rPr>
            </w:pPr>
            <w:r>
              <w:rPr>
                <w:sz w:val="16"/>
              </w:rPr>
              <w:t>PALE COMMONWEALTH BEER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12A British Golden Ale</w:t>
            </w:r>
          </w:p>
        </w:tc>
      </w:tr>
      <w:tr w:rsidR="00945A4B">
        <w:trPr>
          <w:trHeight w:hRule="exact" w:val="58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>
            <w:pPr>
              <w:pStyle w:val="TableParagraph"/>
              <w:ind w:left="0"/>
              <w:rPr>
                <w:b/>
                <w:sz w:val="16"/>
              </w:rPr>
            </w:pPr>
          </w:p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87"/>
              <w:rPr>
                <w:sz w:val="16"/>
              </w:rPr>
            </w:pPr>
            <w:r>
              <w:rPr>
                <w:sz w:val="16"/>
              </w:rPr>
              <w:t>15.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14B  Scottish Heavy</w:t>
            </w:r>
          </w:p>
          <w:p w:rsidR="00945A4B" w:rsidRDefault="009D5F03">
            <w:pPr>
              <w:pStyle w:val="TableParagraph"/>
              <w:spacing w:line="19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14C  Scottish Export</w:t>
            </w:r>
          </w:p>
          <w:p w:rsidR="00945A4B" w:rsidRDefault="009D5F0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IRISH BEER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>
            <w:pPr>
              <w:pStyle w:val="TableParagraph"/>
              <w:ind w:left="0"/>
              <w:rPr>
                <w:b/>
                <w:sz w:val="16"/>
              </w:rPr>
            </w:pPr>
          </w:p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50"/>
              <w:rPr>
                <w:sz w:val="16"/>
              </w:rPr>
            </w:pPr>
            <w:r>
              <w:rPr>
                <w:sz w:val="16"/>
              </w:rPr>
              <w:t>18.</w:t>
            </w:r>
          </w:p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12B Australian Sparkling Ale</w:t>
            </w:r>
          </w:p>
          <w:p w:rsidR="00945A4B" w:rsidRDefault="009D5F03">
            <w:pPr>
              <w:pStyle w:val="TableParagraph"/>
              <w:spacing w:line="194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12C English IPA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sz w:val="16"/>
              </w:rPr>
            </w:pPr>
            <w:r>
              <w:rPr>
                <w:sz w:val="16"/>
              </w:rPr>
              <w:t>PALE AMERICAN ALE</w:t>
            </w:r>
          </w:p>
        </w:tc>
      </w:tr>
      <w:tr w:rsidR="00945A4B">
        <w:trPr>
          <w:trHeight w:hRule="exact" w:val="390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87"/>
              <w:rPr>
                <w:sz w:val="16"/>
              </w:rPr>
            </w:pPr>
            <w:r>
              <w:rPr>
                <w:sz w:val="16"/>
              </w:rPr>
              <w:t>17.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15A  Irish Red Ale</w:t>
            </w:r>
          </w:p>
          <w:p w:rsidR="00945A4B" w:rsidRDefault="009D5F0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STRONG BRITISH ALE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18A  Blonde Ale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18B American Pale Ale</w:t>
            </w:r>
          </w:p>
        </w:tc>
      </w:tr>
      <w:tr w:rsidR="00945A4B">
        <w:trPr>
          <w:trHeight w:hRule="exact" w:val="19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17A British Strong Ale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D5F03">
            <w:pPr>
              <w:pStyle w:val="TableParagraph"/>
              <w:spacing w:line="180" w:lineRule="exact"/>
              <w:ind w:left="150"/>
              <w:rPr>
                <w:sz w:val="16"/>
              </w:rPr>
            </w:pPr>
            <w:r>
              <w:rPr>
                <w:sz w:val="16"/>
              </w:rPr>
              <w:t>21.</w:t>
            </w:r>
          </w:p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0" w:lineRule="exact"/>
              <w:ind w:left="168"/>
              <w:rPr>
                <w:sz w:val="16"/>
              </w:rPr>
            </w:pPr>
            <w:r>
              <w:rPr>
                <w:sz w:val="16"/>
              </w:rPr>
              <w:t>IPA</w:t>
            </w:r>
          </w:p>
        </w:tc>
      </w:tr>
      <w:tr w:rsidR="00945A4B">
        <w:trPr>
          <w:trHeight w:hRule="exact" w:val="391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17A Burton Ale (Provisional Style)</w:t>
            </w:r>
          </w:p>
          <w:p w:rsidR="00945A4B" w:rsidRDefault="009D5F0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17B Old Ale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21A American IPA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21B Specialty IPA</w:t>
            </w:r>
          </w:p>
        </w:tc>
      </w:tr>
      <w:tr w:rsidR="00945A4B">
        <w:trPr>
          <w:trHeight w:hRule="exact" w:val="58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>
            <w:pPr>
              <w:pStyle w:val="TableParagraph"/>
              <w:ind w:left="0"/>
              <w:rPr>
                <w:b/>
                <w:sz w:val="16"/>
              </w:rPr>
            </w:pPr>
          </w:p>
          <w:p w:rsidR="00945A4B" w:rsidRDefault="00945A4B">
            <w:pPr>
              <w:pStyle w:val="TableParagraph"/>
              <w:spacing w:before="8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spacing w:before="1"/>
              <w:ind w:left="187"/>
              <w:rPr>
                <w:sz w:val="16"/>
              </w:rPr>
            </w:pPr>
            <w:r>
              <w:rPr>
                <w:sz w:val="16"/>
              </w:rPr>
              <w:t>19.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17C Wee Heavy</w:t>
            </w:r>
          </w:p>
          <w:p w:rsidR="00945A4B" w:rsidRDefault="009D5F03">
            <w:pPr>
              <w:pStyle w:val="TableParagraph"/>
              <w:spacing w:line="19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17D English Barleywine</w:t>
            </w:r>
          </w:p>
          <w:p w:rsidR="00945A4B" w:rsidRDefault="009D5F0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AMBER &amp; BROWN AMERICAN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>
            <w:pPr>
              <w:pStyle w:val="TableParagraph"/>
              <w:ind w:left="0"/>
              <w:rPr>
                <w:b/>
                <w:sz w:val="16"/>
              </w:rPr>
            </w:pPr>
          </w:p>
          <w:p w:rsidR="00945A4B" w:rsidRDefault="00945A4B">
            <w:pPr>
              <w:pStyle w:val="TableParagraph"/>
              <w:spacing w:before="8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spacing w:before="1"/>
              <w:ind w:left="150"/>
              <w:rPr>
                <w:sz w:val="16"/>
              </w:rPr>
            </w:pPr>
            <w:r>
              <w:rPr>
                <w:sz w:val="16"/>
              </w:rPr>
              <w:t>22.</w:t>
            </w:r>
          </w:p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sz w:val="16"/>
              </w:rPr>
            </w:pPr>
            <w:r>
              <w:rPr>
                <w:sz w:val="16"/>
              </w:rPr>
              <w:t>(Belgian, Black, Brown, Red, Rye, White)</w:t>
            </w:r>
          </w:p>
          <w:p w:rsidR="00945A4B" w:rsidRDefault="009D5F03">
            <w:pPr>
              <w:pStyle w:val="TableParagraph"/>
              <w:spacing w:line="194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21B New England IPA (Provisional Style)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sz w:val="16"/>
              </w:rPr>
            </w:pPr>
            <w:r>
              <w:rPr>
                <w:sz w:val="16"/>
              </w:rPr>
              <w:t>STRONG AMERICAN ALE</w:t>
            </w:r>
          </w:p>
        </w:tc>
      </w:tr>
      <w:tr w:rsidR="00945A4B">
        <w:trPr>
          <w:trHeight w:hRule="exact" w:val="58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19A  American Amber Ale</w:t>
            </w:r>
          </w:p>
          <w:p w:rsidR="00945A4B" w:rsidRDefault="009D5F03">
            <w:pPr>
              <w:pStyle w:val="TableParagraph"/>
              <w:ind w:right="867"/>
              <w:rPr>
                <w:b/>
                <w:sz w:val="16"/>
              </w:rPr>
            </w:pPr>
            <w:r>
              <w:rPr>
                <w:b/>
                <w:sz w:val="16"/>
              </w:rPr>
              <w:t>19B California Common 19C  American Brown Ale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22A Double IPA</w:t>
            </w:r>
          </w:p>
          <w:p w:rsidR="00945A4B" w:rsidRDefault="009D5F03">
            <w:pPr>
              <w:pStyle w:val="TableParagraph"/>
              <w:ind w:left="168" w:right="985"/>
              <w:rPr>
                <w:b/>
                <w:sz w:val="16"/>
              </w:rPr>
            </w:pPr>
            <w:r>
              <w:rPr>
                <w:b/>
                <w:sz w:val="16"/>
              </w:rPr>
              <w:t>22B American Strong Ale 22C American Barleywine</w:t>
            </w:r>
          </w:p>
        </w:tc>
      </w:tr>
      <w:tr w:rsidR="00945A4B">
        <w:trPr>
          <w:trHeight w:hRule="exact" w:val="391"/>
        </w:trPr>
        <w:tc>
          <w:tcPr>
            <w:tcW w:w="1679" w:type="dxa"/>
          </w:tcPr>
          <w:p w:rsidR="00945A4B" w:rsidRDefault="009D5F03">
            <w:pPr>
              <w:pStyle w:val="TableParagraph"/>
              <w:spacing w:line="182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BELGIAN</w:t>
            </w:r>
          </w:p>
        </w:tc>
        <w:tc>
          <w:tcPr>
            <w:tcW w:w="514" w:type="dxa"/>
          </w:tcPr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87"/>
              <w:rPr>
                <w:sz w:val="16"/>
              </w:rPr>
            </w:pPr>
            <w:r>
              <w:rPr>
                <w:sz w:val="16"/>
              </w:rPr>
              <w:t>23.</w:t>
            </w:r>
          </w:p>
        </w:tc>
        <w:tc>
          <w:tcPr>
            <w:tcW w:w="2713" w:type="dxa"/>
          </w:tcPr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EUROPEAN SOUR ALE</w:t>
            </w:r>
          </w:p>
        </w:tc>
        <w:tc>
          <w:tcPr>
            <w:tcW w:w="1491" w:type="dxa"/>
          </w:tcPr>
          <w:p w:rsidR="00945A4B" w:rsidRDefault="009D5F03">
            <w:pPr>
              <w:pStyle w:val="TableParagraph"/>
              <w:spacing w:line="182" w:lineRule="exact"/>
              <w:ind w:left="292"/>
              <w:rPr>
                <w:b/>
                <w:sz w:val="16"/>
              </w:rPr>
            </w:pPr>
            <w:r>
              <w:rPr>
                <w:b/>
                <w:sz w:val="16"/>
              </w:rPr>
              <w:t>PORTER/STOUT</w:t>
            </w:r>
          </w:p>
        </w:tc>
        <w:tc>
          <w:tcPr>
            <w:tcW w:w="522" w:type="dxa"/>
          </w:tcPr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5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2874" w:type="dxa"/>
          </w:tcPr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68"/>
              <w:rPr>
                <w:sz w:val="16"/>
              </w:rPr>
            </w:pPr>
            <w:r>
              <w:rPr>
                <w:sz w:val="16"/>
              </w:rPr>
              <w:t>STRONG EUROPEAN BEER</w:t>
            </w:r>
          </w:p>
        </w:tc>
      </w:tr>
      <w:tr w:rsidR="00945A4B">
        <w:trPr>
          <w:trHeight w:hRule="exact" w:val="390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23A Berliner Weisse</w:t>
            </w:r>
          </w:p>
          <w:p w:rsidR="00945A4B" w:rsidRDefault="009D5F0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23B Flanders Red Ale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>
            <w:pPr>
              <w:pStyle w:val="TableParagraph"/>
              <w:spacing w:before="10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50"/>
              <w:rPr>
                <w:sz w:val="16"/>
              </w:rPr>
            </w:pPr>
            <w:r>
              <w:rPr>
                <w:sz w:val="16"/>
              </w:rPr>
              <w:t>13.</w:t>
            </w:r>
          </w:p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9C Baltic Porter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sz w:val="16"/>
              </w:rPr>
            </w:pPr>
            <w:r>
              <w:rPr>
                <w:sz w:val="16"/>
              </w:rPr>
              <w:t>BROWN BRITISH BEER</w:t>
            </w:r>
          </w:p>
        </w:tc>
      </w:tr>
      <w:tr w:rsidR="00945A4B">
        <w:trPr>
          <w:trHeight w:hRule="exact" w:val="19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D5F03">
            <w:pPr>
              <w:pStyle w:val="TableParagraph"/>
              <w:spacing w:line="180" w:lineRule="exact"/>
              <w:ind w:left="187"/>
              <w:rPr>
                <w:sz w:val="16"/>
              </w:rPr>
            </w:pPr>
            <w:r>
              <w:rPr>
                <w:sz w:val="16"/>
              </w:rPr>
              <w:t>24.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z w:val="16"/>
              </w:rPr>
              <w:t>BELGIAN ALE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0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13C English Porter</w:t>
            </w:r>
          </w:p>
        </w:tc>
      </w:tr>
      <w:tr w:rsidR="00945A4B">
        <w:trPr>
          <w:trHeight w:hRule="exact" w:val="391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24A Witbier</w:t>
            </w:r>
          </w:p>
          <w:p w:rsidR="00945A4B" w:rsidRDefault="009D5F0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24B Belgian Pale Ale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D5F03">
            <w:pPr>
              <w:pStyle w:val="TableParagraph"/>
              <w:spacing w:line="182" w:lineRule="exact"/>
              <w:ind w:left="150"/>
              <w:rPr>
                <w:sz w:val="16"/>
              </w:rPr>
            </w:pPr>
            <w:r>
              <w:rPr>
                <w:sz w:val="16"/>
              </w:rPr>
              <w:t>15.</w:t>
            </w:r>
          </w:p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sz w:val="16"/>
              </w:rPr>
            </w:pPr>
            <w:r>
              <w:rPr>
                <w:sz w:val="16"/>
              </w:rPr>
              <w:t>IRISH BEER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15B Irish Stout</w:t>
            </w:r>
          </w:p>
        </w:tc>
      </w:tr>
      <w:tr w:rsidR="00945A4B">
        <w:trPr>
          <w:trHeight w:hRule="exact" w:val="390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87"/>
              <w:rPr>
                <w:sz w:val="16"/>
              </w:rPr>
            </w:pPr>
            <w:r>
              <w:rPr>
                <w:sz w:val="16"/>
              </w:rPr>
              <w:t>25.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24C Biere de Garde</w:t>
            </w:r>
          </w:p>
          <w:p w:rsidR="00945A4B" w:rsidRDefault="009D5F0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STRONG BELGIAN ALE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50"/>
              <w:rPr>
                <w:sz w:val="16"/>
              </w:rPr>
            </w:pPr>
            <w:r>
              <w:rPr>
                <w:sz w:val="16"/>
              </w:rPr>
              <w:t>16.</w:t>
            </w:r>
          </w:p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15C Irish Extra Stout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sz w:val="16"/>
              </w:rPr>
            </w:pPr>
            <w:r>
              <w:rPr>
                <w:sz w:val="16"/>
              </w:rPr>
              <w:t>DARK BRITISH BEER</w:t>
            </w:r>
          </w:p>
        </w:tc>
      </w:tr>
      <w:tr w:rsidR="00945A4B">
        <w:trPr>
          <w:trHeight w:hRule="exact" w:val="19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25A Belgian Blonde Ale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0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16A Sweet Stout</w:t>
            </w:r>
          </w:p>
        </w:tc>
      </w:tr>
      <w:tr w:rsidR="00945A4B">
        <w:trPr>
          <w:trHeight w:hRule="exact" w:val="58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>
            <w:pPr>
              <w:pStyle w:val="TableParagraph"/>
              <w:ind w:left="0"/>
              <w:rPr>
                <w:b/>
                <w:sz w:val="16"/>
              </w:rPr>
            </w:pPr>
          </w:p>
          <w:p w:rsidR="00945A4B" w:rsidRDefault="00945A4B">
            <w:pPr>
              <w:pStyle w:val="TableParagraph"/>
              <w:spacing w:before="8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spacing w:before="1"/>
              <w:ind w:left="187"/>
              <w:rPr>
                <w:sz w:val="16"/>
              </w:rPr>
            </w:pPr>
            <w:r>
              <w:rPr>
                <w:sz w:val="16"/>
              </w:rPr>
              <w:t>26.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25B Saison</w:t>
            </w:r>
          </w:p>
          <w:p w:rsidR="00945A4B" w:rsidRDefault="009D5F03">
            <w:pPr>
              <w:pStyle w:val="TableParagraph"/>
              <w:spacing w:line="19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25C Belgian Golden Strong</w:t>
            </w:r>
          </w:p>
          <w:p w:rsidR="00945A4B" w:rsidRDefault="009D5F0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TRAPPIST ALE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16B Oatmeal Stout</w:t>
            </w:r>
          </w:p>
          <w:p w:rsidR="00945A4B" w:rsidRDefault="009D5F03">
            <w:pPr>
              <w:pStyle w:val="TableParagraph"/>
              <w:spacing w:line="194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16C Tropical Stout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16D Foreign Extra Stout</w:t>
            </w:r>
          </w:p>
        </w:tc>
      </w:tr>
      <w:tr w:rsidR="00945A4B">
        <w:trPr>
          <w:trHeight w:hRule="exact" w:val="391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26A Trappist Single</w:t>
            </w:r>
          </w:p>
          <w:p w:rsidR="00945A4B" w:rsidRDefault="009D5F0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26B Belgian Dubbel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D5F03">
            <w:pPr>
              <w:pStyle w:val="TableParagraph"/>
              <w:spacing w:line="182" w:lineRule="exact"/>
              <w:ind w:left="150"/>
              <w:rPr>
                <w:sz w:val="16"/>
              </w:rPr>
            </w:pPr>
            <w:r>
              <w:rPr>
                <w:sz w:val="16"/>
              </w:rPr>
              <w:t>20.</w:t>
            </w:r>
          </w:p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sz w:val="16"/>
              </w:rPr>
            </w:pPr>
            <w:r>
              <w:rPr>
                <w:sz w:val="16"/>
              </w:rPr>
              <w:t>AMERICAN PORTER AND STOUT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20A American Porter</w:t>
            </w:r>
          </w:p>
        </w:tc>
      </w:tr>
      <w:tr w:rsidR="00945A4B">
        <w:trPr>
          <w:trHeight w:hRule="exact" w:val="586"/>
        </w:trPr>
        <w:tc>
          <w:tcPr>
            <w:tcW w:w="1679" w:type="dxa"/>
          </w:tcPr>
          <w:p w:rsidR="00945A4B" w:rsidRDefault="00945A4B">
            <w:pPr>
              <w:pStyle w:val="TableParagraph"/>
              <w:ind w:left="0"/>
              <w:rPr>
                <w:b/>
                <w:sz w:val="16"/>
              </w:rPr>
            </w:pPr>
          </w:p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FRUIT/SEASONAL</w:t>
            </w:r>
          </w:p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26C Belgian Tripel</w:t>
            </w:r>
          </w:p>
          <w:p w:rsidR="00945A4B" w:rsidRDefault="009D5F0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26D Belgian Dark Strong Ale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D5F03">
            <w:pPr>
              <w:pStyle w:val="TableParagraph"/>
              <w:spacing w:line="181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20B American Stout</w:t>
            </w:r>
          </w:p>
          <w:p w:rsidR="00945A4B" w:rsidRDefault="009D5F03">
            <w:pPr>
              <w:pStyle w:val="TableParagraph"/>
              <w:spacing w:line="195" w:lineRule="exact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20C Imperial Stout</w:t>
            </w:r>
          </w:p>
        </w:tc>
      </w:tr>
      <w:tr w:rsidR="00945A4B">
        <w:trPr>
          <w:trHeight w:hRule="exact" w:val="586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D5F03">
            <w:pPr>
              <w:pStyle w:val="TableParagraph"/>
              <w:spacing w:line="182" w:lineRule="exact"/>
              <w:ind w:left="187"/>
              <w:rPr>
                <w:sz w:val="16"/>
              </w:rPr>
            </w:pPr>
            <w:r>
              <w:rPr>
                <w:sz w:val="16"/>
              </w:rPr>
              <w:t>29.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FRUIT BEER</w:t>
            </w:r>
          </w:p>
          <w:p w:rsidR="00945A4B" w:rsidRDefault="009D5F03">
            <w:pPr>
              <w:pStyle w:val="TableParagraph"/>
              <w:spacing w:line="19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29A Fruit Beer</w:t>
            </w:r>
          </w:p>
          <w:p w:rsidR="00945A4B" w:rsidRDefault="009D5F0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29B Fruit and Spice Beer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45A4B"/>
        </w:tc>
      </w:tr>
      <w:tr w:rsidR="00945A4B">
        <w:trPr>
          <w:trHeight w:hRule="exact" w:val="391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945A4B" w:rsidRDefault="009D5F03">
            <w:pPr>
              <w:pStyle w:val="TableParagraph"/>
              <w:ind w:left="187"/>
              <w:rPr>
                <w:sz w:val="16"/>
              </w:rPr>
            </w:pPr>
            <w:r>
              <w:rPr>
                <w:sz w:val="16"/>
              </w:rPr>
              <w:t>30.</w:t>
            </w:r>
          </w:p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29C Specialty Fruit Beer</w:t>
            </w:r>
          </w:p>
          <w:p w:rsidR="00945A4B" w:rsidRDefault="009D5F0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SPICED BEER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45A4B"/>
        </w:tc>
      </w:tr>
      <w:tr w:rsidR="00945A4B">
        <w:trPr>
          <w:trHeight w:hRule="exact" w:val="568"/>
        </w:trPr>
        <w:tc>
          <w:tcPr>
            <w:tcW w:w="1679" w:type="dxa"/>
          </w:tcPr>
          <w:p w:rsidR="00945A4B" w:rsidRDefault="00945A4B"/>
        </w:tc>
        <w:tc>
          <w:tcPr>
            <w:tcW w:w="514" w:type="dxa"/>
          </w:tcPr>
          <w:p w:rsidR="00945A4B" w:rsidRDefault="00945A4B"/>
        </w:tc>
        <w:tc>
          <w:tcPr>
            <w:tcW w:w="2713" w:type="dxa"/>
          </w:tcPr>
          <w:p w:rsidR="00945A4B" w:rsidRDefault="009D5F0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30A Spice, Herb or Vegetable Beer</w:t>
            </w:r>
          </w:p>
          <w:p w:rsidR="00945A4B" w:rsidRDefault="009D5F03">
            <w:pPr>
              <w:pStyle w:val="TableParagraph"/>
              <w:ind w:right="751"/>
              <w:rPr>
                <w:b/>
                <w:sz w:val="16"/>
              </w:rPr>
            </w:pPr>
            <w:r>
              <w:rPr>
                <w:b/>
                <w:sz w:val="16"/>
              </w:rPr>
              <w:t>30B Autumn Seasonal Beer 30C Winter Seasonal Beer</w:t>
            </w:r>
          </w:p>
        </w:tc>
        <w:tc>
          <w:tcPr>
            <w:tcW w:w="1491" w:type="dxa"/>
          </w:tcPr>
          <w:p w:rsidR="00945A4B" w:rsidRDefault="00945A4B"/>
        </w:tc>
        <w:tc>
          <w:tcPr>
            <w:tcW w:w="522" w:type="dxa"/>
          </w:tcPr>
          <w:p w:rsidR="00945A4B" w:rsidRDefault="00945A4B"/>
        </w:tc>
        <w:tc>
          <w:tcPr>
            <w:tcW w:w="2874" w:type="dxa"/>
          </w:tcPr>
          <w:p w:rsidR="00945A4B" w:rsidRDefault="00945A4B"/>
        </w:tc>
      </w:tr>
    </w:tbl>
    <w:p w:rsidR="00945A4B" w:rsidRDefault="00945A4B">
      <w:pPr>
        <w:sectPr w:rsidR="00945A4B">
          <w:pgSz w:w="12240" w:h="15840"/>
          <w:pgMar w:top="780" w:right="240" w:bottom="280" w:left="620" w:header="720" w:footer="720" w:gutter="0"/>
          <w:cols w:space="720"/>
        </w:sectPr>
      </w:pPr>
    </w:p>
    <w:p w:rsidR="00945A4B" w:rsidRDefault="009D5F03">
      <w:pPr>
        <w:pStyle w:val="BodyText"/>
        <w:rPr>
          <w:rFonts w:ascii="Times New Roman"/>
          <w:sz w:val="20"/>
        </w:rPr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4759325</wp:posOffset>
                </wp:positionV>
                <wp:extent cx="3188335" cy="1270"/>
                <wp:effectExtent l="9525" t="15875" r="12065" b="1143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83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21"/>
                            <a:gd name="T2" fmla="+- 0 2530 720"/>
                            <a:gd name="T3" fmla="*/ T2 w 5021"/>
                            <a:gd name="T4" fmla="+- 0 2532 720"/>
                            <a:gd name="T5" fmla="*/ T4 w 5021"/>
                            <a:gd name="T6" fmla="+- 0 3089 720"/>
                            <a:gd name="T7" fmla="*/ T6 w 5021"/>
                            <a:gd name="T8" fmla="+- 0 3091 720"/>
                            <a:gd name="T9" fmla="*/ T8 w 5021"/>
                            <a:gd name="T10" fmla="+- 0 4901 720"/>
                            <a:gd name="T11" fmla="*/ T10 w 5021"/>
                            <a:gd name="T12" fmla="+- 0 4903 720"/>
                            <a:gd name="T13" fmla="*/ T12 w 5021"/>
                            <a:gd name="T14" fmla="+- 0 5460 720"/>
                            <a:gd name="T15" fmla="*/ T14 w 5021"/>
                            <a:gd name="T16" fmla="+- 0 5462 720"/>
                            <a:gd name="T17" fmla="*/ T16 w 5021"/>
                            <a:gd name="T18" fmla="+- 0 5740 720"/>
                            <a:gd name="T19" fmla="*/ T18 w 5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5021">
                              <a:moveTo>
                                <a:pt x="0" y="0"/>
                              </a:moveTo>
                              <a:lnTo>
                                <a:pt x="1810" y="0"/>
                              </a:lnTo>
                              <a:moveTo>
                                <a:pt x="1812" y="0"/>
                              </a:moveTo>
                              <a:lnTo>
                                <a:pt x="2369" y="0"/>
                              </a:lnTo>
                              <a:moveTo>
                                <a:pt x="2371" y="0"/>
                              </a:moveTo>
                              <a:lnTo>
                                <a:pt x="4181" y="0"/>
                              </a:lnTo>
                              <a:moveTo>
                                <a:pt x="4183" y="0"/>
                              </a:moveTo>
                              <a:lnTo>
                                <a:pt x="4740" y="0"/>
                              </a:lnTo>
                              <a:moveTo>
                                <a:pt x="4742" y="0"/>
                              </a:moveTo>
                              <a:lnTo>
                                <a:pt x="5020" y="0"/>
                              </a:lnTo>
                            </a:path>
                          </a:pathLst>
                        </a:custGeom>
                        <a:noFill/>
                        <a:ln w="161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54939" id="AutoShape 9" o:spid="_x0000_s1026" style="position:absolute;margin-left:36pt;margin-top:374.75pt;width:251.0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" path="m,l1810,t2,l2369,t2,l4181,t2,l4740,t2,l5020,e" filled="f" strokeweight=".44981mm">
                <v:path arrowok="t" o:connecttype="custom" o:connectlocs="0,0;1149350,0;1150620,0;1504315,0;1505585,0;2654935,0;2656205,0;3009900,0;3011170,0;3187700,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4046855</wp:posOffset>
                </wp:positionH>
                <wp:positionV relativeFrom="page">
                  <wp:posOffset>4759325</wp:posOffset>
                </wp:positionV>
                <wp:extent cx="3188335" cy="1270"/>
                <wp:effectExtent l="8255" t="15875" r="13335" b="1143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8335" cy="1270"/>
                        </a:xfrm>
                        <a:custGeom>
                          <a:avLst/>
                          <a:gdLst>
                            <a:gd name="T0" fmla="+- 0 6373 6373"/>
                            <a:gd name="T1" fmla="*/ T0 w 5021"/>
                            <a:gd name="T2" fmla="+- 0 8183 6373"/>
                            <a:gd name="T3" fmla="*/ T2 w 5021"/>
                            <a:gd name="T4" fmla="+- 0 8185 6373"/>
                            <a:gd name="T5" fmla="*/ T4 w 5021"/>
                            <a:gd name="T6" fmla="+- 0 8742 6373"/>
                            <a:gd name="T7" fmla="*/ T6 w 5021"/>
                            <a:gd name="T8" fmla="+- 0 8744 6373"/>
                            <a:gd name="T9" fmla="*/ T8 w 5021"/>
                            <a:gd name="T10" fmla="+- 0 10554 6373"/>
                            <a:gd name="T11" fmla="*/ T10 w 5021"/>
                            <a:gd name="T12" fmla="+- 0 10556 6373"/>
                            <a:gd name="T13" fmla="*/ T12 w 5021"/>
                            <a:gd name="T14" fmla="+- 0 11113 6373"/>
                            <a:gd name="T15" fmla="*/ T14 w 5021"/>
                            <a:gd name="T16" fmla="+- 0 11115 6373"/>
                            <a:gd name="T17" fmla="*/ T16 w 5021"/>
                            <a:gd name="T18" fmla="+- 0 11393 6373"/>
                            <a:gd name="T19" fmla="*/ T18 w 5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5021">
                              <a:moveTo>
                                <a:pt x="0" y="0"/>
                              </a:moveTo>
                              <a:lnTo>
                                <a:pt x="1810" y="0"/>
                              </a:lnTo>
                              <a:moveTo>
                                <a:pt x="1812" y="0"/>
                              </a:moveTo>
                              <a:lnTo>
                                <a:pt x="2369" y="0"/>
                              </a:lnTo>
                              <a:moveTo>
                                <a:pt x="2371" y="0"/>
                              </a:moveTo>
                              <a:lnTo>
                                <a:pt x="4181" y="0"/>
                              </a:lnTo>
                              <a:moveTo>
                                <a:pt x="4183" y="0"/>
                              </a:moveTo>
                              <a:lnTo>
                                <a:pt x="4740" y="0"/>
                              </a:lnTo>
                              <a:moveTo>
                                <a:pt x="4742" y="0"/>
                              </a:moveTo>
                              <a:lnTo>
                                <a:pt x="5020" y="0"/>
                              </a:lnTo>
                            </a:path>
                          </a:pathLst>
                        </a:custGeom>
                        <a:noFill/>
                        <a:ln w="161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ACFAC" id="AutoShape 8" o:spid="_x0000_s1026" style="position:absolute;margin-left:318.65pt;margin-top:374.75pt;width:251.05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" path="m,l1810,t2,l2369,t2,l4181,t2,l4740,t2,l5020,e" filled="f" strokeweight=".44981mm">
                <v:path arrowok="t" o:connecttype="custom" o:connectlocs="0,0;1149350,0;1150620,0;1504315,0;1505585,0;2654935,0;2656205,0;3009900,0;3011170,0;3187700,0" o:connectangles="0,0,0,0,0,0,0,0,0,0"/>
                <w10:wrap anchorx="page" anchory="page"/>
              </v:shape>
            </w:pict>
          </mc:Fallback>
        </mc:AlternateContent>
      </w:r>
    </w:p>
    <w:p w:rsidR="00945A4B" w:rsidRDefault="00945A4B">
      <w:pPr>
        <w:pStyle w:val="BodyText"/>
        <w:rPr>
          <w:rFonts w:ascii="Times New Roman"/>
          <w:sz w:val="20"/>
        </w:rPr>
      </w:pPr>
    </w:p>
    <w:p w:rsidR="00945A4B" w:rsidRDefault="00945A4B">
      <w:pPr>
        <w:pStyle w:val="BodyText"/>
        <w:rPr>
          <w:rFonts w:ascii="Times New Roman"/>
          <w:sz w:val="20"/>
        </w:rPr>
      </w:pPr>
    </w:p>
    <w:p w:rsidR="00945A4B" w:rsidRDefault="00945A4B">
      <w:pPr>
        <w:pStyle w:val="BodyText"/>
        <w:rPr>
          <w:rFonts w:ascii="Times New Roman"/>
          <w:sz w:val="20"/>
        </w:rPr>
      </w:pPr>
    </w:p>
    <w:p w:rsidR="00945A4B" w:rsidRDefault="00945A4B">
      <w:pPr>
        <w:pStyle w:val="BodyText"/>
        <w:rPr>
          <w:rFonts w:ascii="Times New Roman"/>
          <w:sz w:val="20"/>
        </w:rPr>
      </w:pPr>
    </w:p>
    <w:p w:rsidR="00945A4B" w:rsidRDefault="00945A4B">
      <w:pPr>
        <w:pStyle w:val="BodyText"/>
        <w:rPr>
          <w:rFonts w:ascii="Times New Roman"/>
          <w:sz w:val="20"/>
        </w:rPr>
      </w:pPr>
    </w:p>
    <w:p w:rsidR="00945A4B" w:rsidRDefault="00945A4B">
      <w:pPr>
        <w:pStyle w:val="BodyText"/>
        <w:rPr>
          <w:rFonts w:ascii="Times New Roman"/>
          <w:sz w:val="20"/>
        </w:rPr>
      </w:pPr>
    </w:p>
    <w:p w:rsidR="00945A4B" w:rsidRDefault="00945A4B">
      <w:pPr>
        <w:pStyle w:val="BodyText"/>
        <w:spacing w:before="1"/>
        <w:rPr>
          <w:rFonts w:ascii="Times New Roman"/>
          <w:sz w:val="25"/>
        </w:rPr>
      </w:pPr>
    </w:p>
    <w:p w:rsidR="00945A4B" w:rsidRDefault="009D5F03">
      <w:pPr>
        <w:tabs>
          <w:tab w:val="left" w:pos="5761"/>
        </w:tabs>
        <w:ind w:left="107"/>
        <w:rPr>
          <w:rFonts w:ascii="Times New Roman"/>
          <w:sz w:val="20"/>
        </w:rPr>
      </w:pPr>
      <w:r>
        <w:rPr>
          <w:rFonts w:ascii="Times New Roman"/>
          <w:spacing w:val="-49"/>
          <w:sz w:val="20"/>
        </w:rPr>
        <w:t xml:space="preserve"> </w:t>
      </w:r>
      <w:r>
        <w:rPr>
          <w:rFonts w:ascii="Times New Roman"/>
          <w:noProof/>
          <w:spacing w:val="-49"/>
          <w:sz w:val="20"/>
        </w:rPr>
        <mc:AlternateContent>
          <mc:Choice Requires="wps">
            <w:drawing>
              <wp:inline distT="0" distB="0" distL="0" distR="0">
                <wp:extent cx="3422015" cy="2789555"/>
                <wp:effectExtent l="5080" t="5080" r="11430" b="5715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27895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5A4B" w:rsidRDefault="009D5F03">
                            <w:pPr>
                              <w:spacing w:line="268" w:lineRule="exact"/>
                              <w:ind w:left="920" w:right="9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Rubber band 1 tag on each bottle</w:t>
                            </w:r>
                          </w:p>
                          <w:p w:rsidR="00945A4B" w:rsidRDefault="009D5F03">
                            <w:pPr>
                              <w:tabs>
                                <w:tab w:val="left" w:pos="5067"/>
                              </w:tabs>
                              <w:spacing w:before="197" w:line="480" w:lineRule="auto"/>
                              <w:ind w:left="103" w:right="276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Name: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Phone: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Email: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Competition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Group:  </w:t>
                            </w:r>
                            <w:r>
                              <w:rPr>
                                <w:b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w w:val="24"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945A4B" w:rsidRDefault="009D5F03">
                            <w:pPr>
                              <w:tabs>
                                <w:tab w:val="left" w:pos="5063"/>
                              </w:tabs>
                              <w:spacing w:before="25"/>
                              <w:ind w:left="103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AHA/BJCP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Category: </w:t>
                            </w:r>
                            <w:r>
                              <w:rPr>
                                <w:b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:rsidR="00945A4B" w:rsidRDefault="009D5F03">
                            <w:pPr>
                              <w:spacing w:before="122"/>
                              <w:ind w:left="919" w:right="92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Beer Name: Optional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269.45pt;height:21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" filled="f" strokeweight=".48pt">
                <v:textbox inset="0,0,0,0">
                  <w:txbxContent>
                    <w:p w:rsidR="00945A4B" w:rsidRDefault="009D5F03">
                      <w:pPr>
                        <w:spacing w:line="268" w:lineRule="exact"/>
                        <w:ind w:left="920" w:right="92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Rubber band 1 tag on each bottle</w:t>
                      </w:r>
                    </w:p>
                    <w:p w:rsidR="00945A4B" w:rsidRDefault="009D5F03">
                      <w:pPr>
                        <w:tabs>
                          <w:tab w:val="left" w:pos="5067"/>
                        </w:tabs>
                        <w:spacing w:before="197" w:line="480" w:lineRule="auto"/>
                        <w:ind w:left="103" w:right="276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Name: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 xml:space="preserve"> Phone: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 xml:space="preserve"> Email: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 xml:space="preserve"> Competition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Group:  </w:t>
                      </w:r>
                      <w:r>
                        <w:rPr>
                          <w:b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w w:val="24"/>
                          <w:sz w:val="20"/>
                          <w:u w:val="single"/>
                        </w:rPr>
                        <w:t xml:space="preserve"> </w:t>
                      </w:r>
                    </w:p>
                    <w:p w:rsidR="00945A4B" w:rsidRDefault="009D5F03">
                      <w:pPr>
                        <w:tabs>
                          <w:tab w:val="left" w:pos="5063"/>
                        </w:tabs>
                        <w:spacing w:before="25"/>
                        <w:ind w:left="103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AHA/BJCP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Category: </w:t>
                      </w:r>
                      <w:r>
                        <w:rPr>
                          <w:b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</w:p>
                    <w:p w:rsidR="00945A4B" w:rsidRDefault="009D5F03">
                      <w:pPr>
                        <w:spacing w:before="122"/>
                        <w:ind w:left="919" w:right="92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Beer Name: Optional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-49"/>
          <w:sz w:val="20"/>
        </w:rPr>
        <w:tab/>
      </w:r>
      <w:r>
        <w:rPr>
          <w:rFonts w:ascii="Times New Roman"/>
          <w:noProof/>
          <w:spacing w:val="-49"/>
          <w:sz w:val="20"/>
        </w:rPr>
        <mc:AlternateContent>
          <mc:Choice Requires="wps">
            <w:drawing>
              <wp:inline distT="0" distB="0" distL="0" distR="0">
                <wp:extent cx="3442335" cy="2789555"/>
                <wp:effectExtent l="13335" t="5080" r="11430" b="571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2335" cy="27895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5A4B" w:rsidRDefault="009D5F03">
                            <w:pPr>
                              <w:spacing w:line="268" w:lineRule="exact"/>
                              <w:ind w:left="935" w:right="93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Rubber band 1 tag on each bottle</w:t>
                            </w:r>
                          </w:p>
                          <w:p w:rsidR="00945A4B" w:rsidRDefault="009D5F03">
                            <w:pPr>
                              <w:tabs>
                                <w:tab w:val="left" w:pos="5067"/>
                              </w:tabs>
                              <w:spacing w:before="197" w:line="480" w:lineRule="auto"/>
                              <w:ind w:left="103" w:right="307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Name: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Phone: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Email: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Competition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Group:  </w:t>
                            </w:r>
                            <w:r>
                              <w:rPr>
                                <w:b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w w:val="24"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945A4B" w:rsidRDefault="009D5F03">
                            <w:pPr>
                              <w:tabs>
                                <w:tab w:val="left" w:pos="5063"/>
                              </w:tabs>
                              <w:spacing w:before="25"/>
                              <w:ind w:left="103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AHA/BJCP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Category: </w:t>
                            </w:r>
                            <w:r>
                              <w:rPr>
                                <w:b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:rsidR="00945A4B" w:rsidRDefault="009D5F03">
                            <w:pPr>
                              <w:spacing w:before="122"/>
                              <w:ind w:left="935" w:right="9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Beer Name: Optional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27" type="#_x0000_t202" style="width:271.05pt;height:21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" filled="f" strokeweight=".16936mm">
                <v:textbox inset="0,0,0,0">
                  <w:txbxContent>
                    <w:p w:rsidR="00945A4B" w:rsidRDefault="009D5F03">
                      <w:pPr>
                        <w:spacing w:line="268" w:lineRule="exact"/>
                        <w:ind w:left="935" w:right="93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Rubber band 1 tag on each bottle</w:t>
                      </w:r>
                    </w:p>
                    <w:p w:rsidR="00945A4B" w:rsidRDefault="009D5F03">
                      <w:pPr>
                        <w:tabs>
                          <w:tab w:val="left" w:pos="5067"/>
                        </w:tabs>
                        <w:spacing w:before="197" w:line="480" w:lineRule="auto"/>
                        <w:ind w:left="103" w:right="307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Name: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 xml:space="preserve"> Phone: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 xml:space="preserve"> Email: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 xml:space="preserve"> Competition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Group:  </w:t>
                      </w:r>
                      <w:r>
                        <w:rPr>
                          <w:b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w w:val="24"/>
                          <w:sz w:val="20"/>
                          <w:u w:val="single"/>
                        </w:rPr>
                        <w:t xml:space="preserve"> </w:t>
                      </w:r>
                    </w:p>
                    <w:p w:rsidR="00945A4B" w:rsidRDefault="009D5F03">
                      <w:pPr>
                        <w:tabs>
                          <w:tab w:val="left" w:pos="5063"/>
                        </w:tabs>
                        <w:spacing w:before="25"/>
                        <w:ind w:left="103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AHA/BJCP</w:t>
                      </w:r>
                      <w:r>
                        <w:rPr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Category: </w:t>
                      </w:r>
                      <w:r>
                        <w:rPr>
                          <w:b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</w:p>
                    <w:p w:rsidR="00945A4B" w:rsidRDefault="009D5F03">
                      <w:pPr>
                        <w:spacing w:before="122"/>
                        <w:ind w:left="935" w:right="936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Beer Name: Optional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45A4B" w:rsidRDefault="00945A4B">
      <w:pPr>
        <w:pStyle w:val="BodyText"/>
        <w:rPr>
          <w:rFonts w:ascii="Times New Roman"/>
          <w:sz w:val="20"/>
        </w:rPr>
      </w:pPr>
    </w:p>
    <w:p w:rsidR="00945A4B" w:rsidRDefault="00945A4B">
      <w:pPr>
        <w:pStyle w:val="BodyText"/>
        <w:rPr>
          <w:rFonts w:ascii="Times New Roman"/>
          <w:sz w:val="20"/>
        </w:rPr>
      </w:pPr>
    </w:p>
    <w:p w:rsidR="00945A4B" w:rsidRDefault="00945A4B">
      <w:pPr>
        <w:pStyle w:val="BodyText"/>
        <w:rPr>
          <w:rFonts w:ascii="Times New Roman"/>
          <w:sz w:val="20"/>
        </w:rPr>
      </w:pPr>
    </w:p>
    <w:p w:rsidR="00945A4B" w:rsidRDefault="00945A4B">
      <w:pPr>
        <w:pStyle w:val="BodyText"/>
        <w:rPr>
          <w:rFonts w:ascii="Times New Roman"/>
          <w:sz w:val="20"/>
        </w:rPr>
      </w:pPr>
    </w:p>
    <w:p w:rsidR="00945A4B" w:rsidRDefault="00945A4B">
      <w:pPr>
        <w:pStyle w:val="BodyText"/>
        <w:rPr>
          <w:rFonts w:ascii="Times New Roman"/>
          <w:sz w:val="20"/>
        </w:rPr>
      </w:pPr>
    </w:p>
    <w:p w:rsidR="00945A4B" w:rsidRDefault="00945A4B">
      <w:pPr>
        <w:pStyle w:val="BodyText"/>
        <w:rPr>
          <w:rFonts w:ascii="Times New Roman"/>
          <w:sz w:val="20"/>
        </w:rPr>
      </w:pPr>
    </w:p>
    <w:p w:rsidR="00945A4B" w:rsidRDefault="00945A4B">
      <w:pPr>
        <w:pStyle w:val="BodyText"/>
        <w:spacing w:before="4"/>
        <w:rPr>
          <w:rFonts w:ascii="Times New Roman"/>
          <w:sz w:val="28"/>
        </w:rPr>
      </w:pPr>
    </w:p>
    <w:sectPr w:rsidR="00945A4B">
      <w:pgSz w:w="12240" w:h="15840"/>
      <w:pgMar w:top="1500" w:right="4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altName w:val="Bodoni MT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B20E2"/>
    <w:multiLevelType w:val="hybridMultilevel"/>
    <w:tmpl w:val="4BCC2044"/>
    <w:lvl w:ilvl="0" w:tplc="1082BB0E">
      <w:numFmt w:val="bullet"/>
      <w:lvlText w:val="-"/>
      <w:lvlJc w:val="left"/>
      <w:pPr>
        <w:ind w:left="206" w:hanging="96"/>
      </w:pPr>
      <w:rPr>
        <w:rFonts w:ascii="Calibri" w:eastAsia="Calibri" w:hAnsi="Calibri" w:cs="Calibri" w:hint="default"/>
        <w:spacing w:val="-1"/>
        <w:w w:val="100"/>
        <w:sz w:val="18"/>
        <w:szCs w:val="18"/>
      </w:rPr>
    </w:lvl>
    <w:lvl w:ilvl="1" w:tplc="A7E6B70A">
      <w:numFmt w:val="bullet"/>
      <w:lvlText w:val="•"/>
      <w:lvlJc w:val="left"/>
      <w:pPr>
        <w:ind w:left="623" w:hanging="96"/>
      </w:pPr>
      <w:rPr>
        <w:rFonts w:hint="default"/>
      </w:rPr>
    </w:lvl>
    <w:lvl w:ilvl="2" w:tplc="A768DC0C">
      <w:numFmt w:val="bullet"/>
      <w:lvlText w:val="•"/>
      <w:lvlJc w:val="left"/>
      <w:pPr>
        <w:ind w:left="1046" w:hanging="96"/>
      </w:pPr>
      <w:rPr>
        <w:rFonts w:hint="default"/>
      </w:rPr>
    </w:lvl>
    <w:lvl w:ilvl="3" w:tplc="72464C46">
      <w:numFmt w:val="bullet"/>
      <w:lvlText w:val="•"/>
      <w:lvlJc w:val="left"/>
      <w:pPr>
        <w:ind w:left="1469" w:hanging="96"/>
      </w:pPr>
      <w:rPr>
        <w:rFonts w:hint="default"/>
      </w:rPr>
    </w:lvl>
    <w:lvl w:ilvl="4" w:tplc="7B280A1A">
      <w:numFmt w:val="bullet"/>
      <w:lvlText w:val="•"/>
      <w:lvlJc w:val="left"/>
      <w:pPr>
        <w:ind w:left="1893" w:hanging="96"/>
      </w:pPr>
      <w:rPr>
        <w:rFonts w:hint="default"/>
      </w:rPr>
    </w:lvl>
    <w:lvl w:ilvl="5" w:tplc="03B6B84E">
      <w:numFmt w:val="bullet"/>
      <w:lvlText w:val="•"/>
      <w:lvlJc w:val="left"/>
      <w:pPr>
        <w:ind w:left="2316" w:hanging="96"/>
      </w:pPr>
      <w:rPr>
        <w:rFonts w:hint="default"/>
      </w:rPr>
    </w:lvl>
    <w:lvl w:ilvl="6" w:tplc="30B6252C">
      <w:numFmt w:val="bullet"/>
      <w:lvlText w:val="•"/>
      <w:lvlJc w:val="left"/>
      <w:pPr>
        <w:ind w:left="2739" w:hanging="96"/>
      </w:pPr>
      <w:rPr>
        <w:rFonts w:hint="default"/>
      </w:rPr>
    </w:lvl>
    <w:lvl w:ilvl="7" w:tplc="85209842">
      <w:numFmt w:val="bullet"/>
      <w:lvlText w:val="•"/>
      <w:lvlJc w:val="left"/>
      <w:pPr>
        <w:ind w:left="3162" w:hanging="96"/>
      </w:pPr>
      <w:rPr>
        <w:rFonts w:hint="default"/>
      </w:rPr>
    </w:lvl>
    <w:lvl w:ilvl="8" w:tplc="9ED82CA2">
      <w:numFmt w:val="bullet"/>
      <w:lvlText w:val="•"/>
      <w:lvlJc w:val="left"/>
      <w:pPr>
        <w:ind w:left="3586" w:hanging="96"/>
      </w:pPr>
      <w:rPr>
        <w:rFonts w:hint="default"/>
      </w:rPr>
    </w:lvl>
  </w:abstractNum>
  <w:abstractNum w:abstractNumId="1" w15:restartNumberingAfterBreak="0">
    <w:nsid w:val="3B7A79CE"/>
    <w:multiLevelType w:val="hybridMultilevel"/>
    <w:tmpl w:val="2C76145E"/>
    <w:lvl w:ilvl="0" w:tplc="BECA072C">
      <w:numFmt w:val="bullet"/>
      <w:lvlText w:val="-"/>
      <w:lvlJc w:val="left"/>
      <w:pPr>
        <w:ind w:left="191" w:hanging="96"/>
      </w:pPr>
      <w:rPr>
        <w:rFonts w:ascii="Calibri" w:eastAsia="Calibri" w:hAnsi="Calibri" w:cs="Calibri" w:hint="default"/>
        <w:spacing w:val="-2"/>
        <w:w w:val="100"/>
        <w:sz w:val="18"/>
        <w:szCs w:val="18"/>
      </w:rPr>
    </w:lvl>
    <w:lvl w:ilvl="1" w:tplc="A3FC793A">
      <w:numFmt w:val="bullet"/>
      <w:lvlText w:val="•"/>
      <w:lvlJc w:val="left"/>
      <w:pPr>
        <w:ind w:left="623" w:hanging="96"/>
      </w:pPr>
      <w:rPr>
        <w:rFonts w:hint="default"/>
      </w:rPr>
    </w:lvl>
    <w:lvl w:ilvl="2" w:tplc="14CA0022">
      <w:numFmt w:val="bullet"/>
      <w:lvlText w:val="•"/>
      <w:lvlJc w:val="left"/>
      <w:pPr>
        <w:ind w:left="1046" w:hanging="96"/>
      </w:pPr>
      <w:rPr>
        <w:rFonts w:hint="default"/>
      </w:rPr>
    </w:lvl>
    <w:lvl w:ilvl="3" w:tplc="74764DC0">
      <w:numFmt w:val="bullet"/>
      <w:lvlText w:val="•"/>
      <w:lvlJc w:val="left"/>
      <w:pPr>
        <w:ind w:left="1469" w:hanging="96"/>
      </w:pPr>
      <w:rPr>
        <w:rFonts w:hint="default"/>
      </w:rPr>
    </w:lvl>
    <w:lvl w:ilvl="4" w:tplc="192ACB04">
      <w:numFmt w:val="bullet"/>
      <w:lvlText w:val="•"/>
      <w:lvlJc w:val="left"/>
      <w:pPr>
        <w:ind w:left="1893" w:hanging="96"/>
      </w:pPr>
      <w:rPr>
        <w:rFonts w:hint="default"/>
      </w:rPr>
    </w:lvl>
    <w:lvl w:ilvl="5" w:tplc="F830F4C2">
      <w:numFmt w:val="bullet"/>
      <w:lvlText w:val="•"/>
      <w:lvlJc w:val="left"/>
      <w:pPr>
        <w:ind w:left="2316" w:hanging="96"/>
      </w:pPr>
      <w:rPr>
        <w:rFonts w:hint="default"/>
      </w:rPr>
    </w:lvl>
    <w:lvl w:ilvl="6" w:tplc="7FBCBC8E">
      <w:numFmt w:val="bullet"/>
      <w:lvlText w:val="•"/>
      <w:lvlJc w:val="left"/>
      <w:pPr>
        <w:ind w:left="2739" w:hanging="96"/>
      </w:pPr>
      <w:rPr>
        <w:rFonts w:hint="default"/>
      </w:rPr>
    </w:lvl>
    <w:lvl w:ilvl="7" w:tplc="2B76DB24">
      <w:numFmt w:val="bullet"/>
      <w:lvlText w:val="•"/>
      <w:lvlJc w:val="left"/>
      <w:pPr>
        <w:ind w:left="3162" w:hanging="96"/>
      </w:pPr>
      <w:rPr>
        <w:rFonts w:hint="default"/>
      </w:rPr>
    </w:lvl>
    <w:lvl w:ilvl="8" w:tplc="AC3E4BBC">
      <w:numFmt w:val="bullet"/>
      <w:lvlText w:val="•"/>
      <w:lvlJc w:val="left"/>
      <w:pPr>
        <w:ind w:left="3586" w:hanging="96"/>
      </w:pPr>
      <w:rPr>
        <w:rFonts w:hint="default"/>
      </w:rPr>
    </w:lvl>
  </w:abstractNum>
  <w:abstractNum w:abstractNumId="2" w15:restartNumberingAfterBreak="0">
    <w:nsid w:val="66EC3C7E"/>
    <w:multiLevelType w:val="hybridMultilevel"/>
    <w:tmpl w:val="BA68D97E"/>
    <w:lvl w:ilvl="0" w:tplc="3E8CD9AE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100"/>
        <w:sz w:val="18"/>
        <w:szCs w:val="18"/>
      </w:rPr>
    </w:lvl>
    <w:lvl w:ilvl="1" w:tplc="A6A228C8">
      <w:numFmt w:val="bullet"/>
      <w:lvlText w:val="•"/>
      <w:lvlJc w:val="left"/>
      <w:pPr>
        <w:ind w:left="623" w:hanging="96"/>
      </w:pPr>
      <w:rPr>
        <w:rFonts w:hint="default"/>
      </w:rPr>
    </w:lvl>
    <w:lvl w:ilvl="2" w:tplc="C8D07CF4">
      <w:numFmt w:val="bullet"/>
      <w:lvlText w:val="•"/>
      <w:lvlJc w:val="left"/>
      <w:pPr>
        <w:ind w:left="1046" w:hanging="96"/>
      </w:pPr>
      <w:rPr>
        <w:rFonts w:hint="default"/>
      </w:rPr>
    </w:lvl>
    <w:lvl w:ilvl="3" w:tplc="3BC69CC2">
      <w:numFmt w:val="bullet"/>
      <w:lvlText w:val="•"/>
      <w:lvlJc w:val="left"/>
      <w:pPr>
        <w:ind w:left="1469" w:hanging="96"/>
      </w:pPr>
      <w:rPr>
        <w:rFonts w:hint="default"/>
      </w:rPr>
    </w:lvl>
    <w:lvl w:ilvl="4" w:tplc="67E6613A">
      <w:numFmt w:val="bullet"/>
      <w:lvlText w:val="•"/>
      <w:lvlJc w:val="left"/>
      <w:pPr>
        <w:ind w:left="1893" w:hanging="96"/>
      </w:pPr>
      <w:rPr>
        <w:rFonts w:hint="default"/>
      </w:rPr>
    </w:lvl>
    <w:lvl w:ilvl="5" w:tplc="7F58B298">
      <w:numFmt w:val="bullet"/>
      <w:lvlText w:val="•"/>
      <w:lvlJc w:val="left"/>
      <w:pPr>
        <w:ind w:left="2316" w:hanging="96"/>
      </w:pPr>
      <w:rPr>
        <w:rFonts w:hint="default"/>
      </w:rPr>
    </w:lvl>
    <w:lvl w:ilvl="6" w:tplc="28D8458A">
      <w:numFmt w:val="bullet"/>
      <w:lvlText w:val="•"/>
      <w:lvlJc w:val="left"/>
      <w:pPr>
        <w:ind w:left="2739" w:hanging="96"/>
      </w:pPr>
      <w:rPr>
        <w:rFonts w:hint="default"/>
      </w:rPr>
    </w:lvl>
    <w:lvl w:ilvl="7" w:tplc="1EA63AAE">
      <w:numFmt w:val="bullet"/>
      <w:lvlText w:val="•"/>
      <w:lvlJc w:val="left"/>
      <w:pPr>
        <w:ind w:left="3162" w:hanging="96"/>
      </w:pPr>
      <w:rPr>
        <w:rFonts w:hint="default"/>
      </w:rPr>
    </w:lvl>
    <w:lvl w:ilvl="8" w:tplc="88406A88">
      <w:numFmt w:val="bullet"/>
      <w:lvlText w:val="•"/>
      <w:lvlJc w:val="left"/>
      <w:pPr>
        <w:ind w:left="3586" w:hanging="96"/>
      </w:pPr>
      <w:rPr>
        <w:rFonts w:hint="default"/>
      </w:rPr>
    </w:lvl>
  </w:abstractNum>
  <w:abstractNum w:abstractNumId="3" w15:restartNumberingAfterBreak="0">
    <w:nsid w:val="7A753ACF"/>
    <w:multiLevelType w:val="hybridMultilevel"/>
    <w:tmpl w:val="9CA87CBE"/>
    <w:lvl w:ilvl="0" w:tplc="29CE3610">
      <w:numFmt w:val="bullet"/>
      <w:lvlText w:val="-"/>
      <w:lvlJc w:val="left"/>
      <w:pPr>
        <w:ind w:left="206" w:hanging="96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</w:rPr>
    </w:lvl>
    <w:lvl w:ilvl="1" w:tplc="66C4C746">
      <w:numFmt w:val="bullet"/>
      <w:lvlText w:val="•"/>
      <w:lvlJc w:val="left"/>
      <w:pPr>
        <w:ind w:left="623" w:hanging="96"/>
      </w:pPr>
      <w:rPr>
        <w:rFonts w:hint="default"/>
      </w:rPr>
    </w:lvl>
    <w:lvl w:ilvl="2" w:tplc="54084004">
      <w:numFmt w:val="bullet"/>
      <w:lvlText w:val="•"/>
      <w:lvlJc w:val="left"/>
      <w:pPr>
        <w:ind w:left="1046" w:hanging="96"/>
      </w:pPr>
      <w:rPr>
        <w:rFonts w:hint="default"/>
      </w:rPr>
    </w:lvl>
    <w:lvl w:ilvl="3" w:tplc="324AB0FE">
      <w:numFmt w:val="bullet"/>
      <w:lvlText w:val="•"/>
      <w:lvlJc w:val="left"/>
      <w:pPr>
        <w:ind w:left="1469" w:hanging="96"/>
      </w:pPr>
      <w:rPr>
        <w:rFonts w:hint="default"/>
      </w:rPr>
    </w:lvl>
    <w:lvl w:ilvl="4" w:tplc="98C67A9E">
      <w:numFmt w:val="bullet"/>
      <w:lvlText w:val="•"/>
      <w:lvlJc w:val="left"/>
      <w:pPr>
        <w:ind w:left="1893" w:hanging="96"/>
      </w:pPr>
      <w:rPr>
        <w:rFonts w:hint="default"/>
      </w:rPr>
    </w:lvl>
    <w:lvl w:ilvl="5" w:tplc="8470647A">
      <w:numFmt w:val="bullet"/>
      <w:lvlText w:val="•"/>
      <w:lvlJc w:val="left"/>
      <w:pPr>
        <w:ind w:left="2316" w:hanging="96"/>
      </w:pPr>
      <w:rPr>
        <w:rFonts w:hint="default"/>
      </w:rPr>
    </w:lvl>
    <w:lvl w:ilvl="6" w:tplc="13889888">
      <w:numFmt w:val="bullet"/>
      <w:lvlText w:val="•"/>
      <w:lvlJc w:val="left"/>
      <w:pPr>
        <w:ind w:left="2739" w:hanging="96"/>
      </w:pPr>
      <w:rPr>
        <w:rFonts w:hint="default"/>
      </w:rPr>
    </w:lvl>
    <w:lvl w:ilvl="7" w:tplc="48E632FE">
      <w:numFmt w:val="bullet"/>
      <w:lvlText w:val="•"/>
      <w:lvlJc w:val="left"/>
      <w:pPr>
        <w:ind w:left="3162" w:hanging="96"/>
      </w:pPr>
      <w:rPr>
        <w:rFonts w:hint="default"/>
      </w:rPr>
    </w:lvl>
    <w:lvl w:ilvl="8" w:tplc="A9C0BF4A">
      <w:numFmt w:val="bullet"/>
      <w:lvlText w:val="•"/>
      <w:lvlJc w:val="left"/>
      <w:pPr>
        <w:ind w:left="3586" w:hanging="96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A4B"/>
    <w:rsid w:val="00945A4B"/>
    <w:rsid w:val="009D5F03"/>
    <w:rsid w:val="00BC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  <w15:docId w15:val="{90689DBA-C492-459F-992B-B786F840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line="479" w:lineRule="exact"/>
      <w:ind w:left="104" w:right="106"/>
      <w:jc w:val="center"/>
      <w:outlineLvl w:val="0"/>
    </w:pPr>
    <w:rPr>
      <w:rFonts w:ascii="Bodoni MT" w:eastAsia="Bodoni MT" w:hAnsi="Bodoni MT" w:cs="Bodoni MT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spacing w:line="379" w:lineRule="exact"/>
      <w:ind w:left="102" w:right="110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pPr>
      <w:spacing w:line="341" w:lineRule="exact"/>
      <w:ind w:left="920" w:right="920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320"/>
      <w:jc w:val="center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110"/>
      <w:jc w:val="center"/>
      <w:outlineLvl w:val="4"/>
    </w:pPr>
    <w:rPr>
      <w:b/>
      <w:bCs/>
    </w:rPr>
  </w:style>
  <w:style w:type="paragraph" w:styleId="Heading6">
    <w:name w:val="heading 6"/>
    <w:basedOn w:val="Normal"/>
    <w:uiPriority w:val="1"/>
    <w:qFormat/>
    <w:pPr>
      <w:spacing w:before="25"/>
      <w:ind w:left="103"/>
      <w:jc w:val="both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219" w:lineRule="exact"/>
      <w:ind w:left="206" w:hanging="96"/>
    </w:pPr>
  </w:style>
  <w:style w:type="paragraph" w:customStyle="1" w:styleId="TableParagraph">
    <w:name w:val="Table Paragraph"/>
    <w:basedOn w:val="Normal"/>
    <w:uiPriority w:val="1"/>
    <w:qFormat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3F1D27D7</Template>
  <TotalTime>0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Griffith</dc:creator>
  <cp:lastModifiedBy>Remmel, Kurtis</cp:lastModifiedBy>
  <cp:revision>2</cp:revision>
  <dcterms:created xsi:type="dcterms:W3CDTF">2019-04-26T19:35:00Z</dcterms:created>
  <dcterms:modified xsi:type="dcterms:W3CDTF">2019-04-26T19:35:00Z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2019-04-26T00:00:00Z</vt:filetime>
  </property>
</Properties>
</file>